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body>
    <w:p w:rsidR="009A3BFF" w:rsidP="00E13592" w:rsidRDefault="00C96EB4" w14:paraId="2B3ED8E8" w14:textId="1BCD6F83">
      <w:pPr>
        <w:spacing w:after="200" w:line="276" w:lineRule="auto"/>
      </w:pPr>
      <w:bookmarkStart w:name="_Hlk55393322" w:id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F2AFC8" wp14:editId="4A9FDDC1">
                <wp:simplePos x="0" y="0"/>
                <wp:positionH relativeFrom="page">
                  <wp:posOffset>3516923</wp:posOffset>
                </wp:positionH>
                <wp:positionV relativeFrom="paragraph">
                  <wp:posOffset>-998903</wp:posOffset>
                </wp:positionV>
                <wp:extent cx="5067886" cy="3861582"/>
                <wp:effectExtent l="457200" t="419100" r="400050" b="405765"/>
                <wp:wrapNone/>
                <wp:docPr id="98" name="Rectangle :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886" cy="3861582"/>
                        </a:xfrm>
                        <a:prstGeom prst="roundRect">
                          <a:avLst>
                            <a:gd name="adj" fmla="val 35637"/>
                          </a:avLst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0" algn="ct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98" style="position:absolute;margin-left:276.9pt;margin-top:-78.65pt;width:399.05pt;height:304.0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stroked="f" strokeweight="1pt" arcsize="23356f" w14:anchorId="04321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">
                <v:fill type="frame" o:title="" recolor="t" rotate="t" r:id="rId12"/>
                <v:stroke joinstyle="miter"/>
                <v:shadow on="t" color="black" opacity="13107f" offset="0,0"/>
                <w10:wrap anchorx="page"/>
              </v:roundrect>
            </w:pict>
          </mc:Fallback>
        </mc:AlternateContent>
      </w:r>
      <w:r w:rsidR="006D5429">
        <w:rPr>
          <w:noProof/>
          <w:color w:val="0071B8" w:themeColor="accent2"/>
          <w:sz w:val="40"/>
          <w:szCs w:val="40"/>
        </w:rPr>
        <w:drawing>
          <wp:anchor distT="0" distB="0" distL="114300" distR="114300" simplePos="0" relativeHeight="251658241" behindDoc="0" locked="0" layoutInCell="1" allowOverlap="1" wp14:anchorId="68C7479C" wp14:editId="50C1EA6B">
            <wp:simplePos x="0" y="0"/>
            <wp:positionH relativeFrom="margin">
              <wp:posOffset>-207010</wp:posOffset>
            </wp:positionH>
            <wp:positionV relativeFrom="paragraph">
              <wp:posOffset>-1329055</wp:posOffset>
            </wp:positionV>
            <wp:extent cx="3503608" cy="3209925"/>
            <wp:effectExtent l="0" t="0" r="1905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08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CB4" w:rsidP="00E13592" w:rsidRDefault="00C30CB4" w14:paraId="1420AF94" w14:textId="52ECD274">
      <w:pPr>
        <w:spacing w:after="200" w:line="276" w:lineRule="auto"/>
      </w:pPr>
    </w:p>
    <w:p w:rsidR="00C30CB4" w:rsidP="00E13592" w:rsidRDefault="00C30CB4" w14:paraId="5B9823E3" w14:textId="440B038E">
      <w:pPr>
        <w:spacing w:after="200" w:line="276" w:lineRule="auto"/>
      </w:pPr>
    </w:p>
    <w:p w:rsidR="00C30CB4" w:rsidP="00E13592" w:rsidRDefault="00C30CB4" w14:paraId="4DB05138" w14:textId="32E138DA">
      <w:pPr>
        <w:spacing w:after="200" w:line="276" w:lineRule="auto"/>
      </w:pPr>
    </w:p>
    <w:p w:rsidR="00C30CB4" w:rsidP="00E13592" w:rsidRDefault="009E5DE2" w14:paraId="311F9410" w14:textId="7CE9C37A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D551B74" wp14:editId="3A4AE40A">
                <wp:simplePos x="0" y="0"/>
                <wp:positionH relativeFrom="column">
                  <wp:posOffset>307340</wp:posOffset>
                </wp:positionH>
                <wp:positionV relativeFrom="paragraph">
                  <wp:posOffset>242570</wp:posOffset>
                </wp:positionV>
                <wp:extent cx="2838450" cy="1714500"/>
                <wp:effectExtent l="228600" t="228600" r="234950" b="22860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714500"/>
                          <a:chOff x="0" y="0"/>
                          <a:chExt cx="2838450" cy="1714500"/>
                        </a:xfrm>
                        <a:effectLst>
                          <a:outerShdw blurRad="317500" algn="ct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wps:wsp>
                        <wps:cNvPr id="100" name="Rectangle : coins arrondis 100"/>
                        <wps:cNvSpPr/>
                        <wps:spPr>
                          <a:xfrm>
                            <a:off x="0" y="0"/>
                            <a:ext cx="2838450" cy="1714500"/>
                          </a:xfrm>
                          <a:prstGeom prst="roundRect">
                            <a:avLst>
                              <a:gd name="adj" fmla="val 4337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952625" y="0"/>
                            <a:ext cx="884903" cy="781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group id="Groupe 104" style="position:absolute;margin-left:24.2pt;margin-top:19.1pt;width:223.5pt;height:135pt;z-index:251657219" coordsize="28384,17145" o:spid="_x0000_s1026" w14:anchorId="7DC6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">
                <v:roundrect id="Rectangle : coins arrondis 100" style="position:absolute;width:28384;height:17145;visibility:visible;mso-wrap-style:square;v-text-anchor:middle" o:spid="_x0000_s1027" fillcolor="white [3212]" stroked="f" strokeweight="1pt" arcsize="284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">
                  <v:stroke joinstyle="miter"/>
                </v:roundrect>
                <v:rect id="Rectangle 102" style="position:absolute;left:19526;width:8849;height:7816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lvwgAAANw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"/>
              </v:group>
            </w:pict>
          </mc:Fallback>
        </mc:AlternateContent>
      </w:r>
    </w:p>
    <w:p w:rsidR="001E1260" w:rsidP="00E13592" w:rsidRDefault="001C6072" w14:paraId="3CE26BEC" w14:textId="4FCC6381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15A8B809" wp14:editId="422D86F2">
            <wp:simplePos x="0" y="0"/>
            <wp:positionH relativeFrom="column">
              <wp:posOffset>793115</wp:posOffset>
            </wp:positionH>
            <wp:positionV relativeFrom="paragraph">
              <wp:posOffset>59055</wp:posOffset>
            </wp:positionV>
            <wp:extent cx="1941458" cy="13525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05" cy="13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260" w:rsidP="00E13592" w:rsidRDefault="001E1260" w14:paraId="7039AFB3" w14:textId="6AC4B3EE">
      <w:pPr>
        <w:spacing w:after="200" w:line="276" w:lineRule="auto"/>
      </w:pPr>
    </w:p>
    <w:p w:rsidR="001E1260" w:rsidP="00E13592" w:rsidRDefault="001E1260" w14:paraId="2596602E" w14:textId="67B5A0EF">
      <w:pPr>
        <w:spacing w:after="200" w:line="276" w:lineRule="auto"/>
      </w:pPr>
    </w:p>
    <w:p w:rsidR="001E1260" w:rsidP="00E13592" w:rsidRDefault="001E1260" w14:paraId="061A686B" w14:textId="5C69541A">
      <w:pPr>
        <w:spacing w:after="200" w:line="276" w:lineRule="auto"/>
      </w:pPr>
    </w:p>
    <w:p w:rsidR="001E1260" w:rsidP="00E13592" w:rsidRDefault="001E1260" w14:paraId="07504318" w14:textId="38039AE1">
      <w:pPr>
        <w:spacing w:after="200" w:line="276" w:lineRule="auto"/>
      </w:pPr>
    </w:p>
    <w:p w:rsidR="001E1260" w:rsidP="00E13592" w:rsidRDefault="001E1260" w14:paraId="596A13D3" w14:textId="55C4C76D">
      <w:pPr>
        <w:spacing w:after="200" w:line="276" w:lineRule="auto"/>
      </w:pPr>
    </w:p>
    <w:p w:rsidR="001E1260" w:rsidP="00E13592" w:rsidRDefault="001E1260" w14:paraId="46898962" w14:textId="5D05CDB6">
      <w:pPr>
        <w:spacing w:after="200" w:line="276" w:lineRule="auto"/>
      </w:pPr>
    </w:p>
    <w:p w:rsidR="00BE675D" w:rsidP="00E13592" w:rsidRDefault="00BE675D" w14:paraId="04256DE1" w14:textId="77777777">
      <w:pPr>
        <w:spacing w:after="200" w:line="276" w:lineRule="auto"/>
      </w:pPr>
    </w:p>
    <w:p w:rsidRPr="00E22031" w:rsidR="00C30CB4" w:rsidP="00E13592" w:rsidRDefault="00E22031" w14:paraId="7C6773C8" w14:textId="49927A7B">
      <w:pPr>
        <w:spacing w:after="360" w:line="276" w:lineRule="auto"/>
        <w:rPr>
          <w:color w:val="0071B8" w:themeColor="accent2"/>
          <w:sz w:val="40"/>
          <w:szCs w:val="40"/>
        </w:rPr>
      </w:pPr>
      <w:r w:rsidRPr="00E22031">
        <w:rPr>
          <w:color w:val="0071B8" w:themeColor="accent2"/>
          <w:sz w:val="40"/>
          <w:szCs w:val="40"/>
        </w:rPr>
        <w:t>Etude de cas</w:t>
      </w:r>
    </w:p>
    <w:p w:rsidRPr="00146E99" w:rsidR="001C6072" w:rsidP="00E13592" w:rsidRDefault="00644C34" w14:paraId="1E0FA22A" w14:textId="0413C010">
      <w:pPr>
        <w:spacing w:after="200" w:line="276" w:lineRule="auto"/>
        <w:rPr>
          <w:color w:val="0071B8" w:themeColor="accent2"/>
          <w:sz w:val="28"/>
          <w:szCs w:val="28"/>
        </w:rPr>
      </w:pPr>
      <w:r>
        <w:rPr>
          <w:noProof/>
          <w:color w:val="0071B8" w:themeColor="accent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32C9699" wp14:editId="38D7ED38">
                <wp:simplePos x="0" y="0"/>
                <wp:positionH relativeFrom="column">
                  <wp:posOffset>3726815</wp:posOffset>
                </wp:positionH>
                <wp:positionV relativeFrom="paragraph">
                  <wp:posOffset>7620</wp:posOffset>
                </wp:positionV>
                <wp:extent cx="2724150" cy="1800225"/>
                <wp:effectExtent l="152400" t="133350" r="152400" b="142875"/>
                <wp:wrapTight wrapText="bothSides">
                  <wp:wrapPolygon edited="0">
                    <wp:start x="-453" y="-1600"/>
                    <wp:lineTo x="-1208" y="-1143"/>
                    <wp:lineTo x="-1208" y="19886"/>
                    <wp:lineTo x="-604" y="20800"/>
                    <wp:lineTo x="-604" y="21029"/>
                    <wp:lineTo x="1057" y="22629"/>
                    <wp:lineTo x="1208" y="23086"/>
                    <wp:lineTo x="20241" y="23086"/>
                    <wp:lineTo x="20392" y="22629"/>
                    <wp:lineTo x="22053" y="21029"/>
                    <wp:lineTo x="22053" y="20800"/>
                    <wp:lineTo x="22657" y="17143"/>
                    <wp:lineTo x="22506" y="1829"/>
                    <wp:lineTo x="20543" y="-1143"/>
                    <wp:lineTo x="20090" y="-1600"/>
                    <wp:lineTo x="-453" y="-1600"/>
                  </wp:wrapPolygon>
                </wp:wrapTight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800225"/>
                          <a:chOff x="0" y="0"/>
                          <a:chExt cx="2724150" cy="2009775"/>
                        </a:xfrm>
                        <a:effectLst>
                          <a:outerShdw blurRad="127000" sx="102000" sy="102000" algn="ct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wps:wsp>
                        <wps:cNvPr id="94" name="Rectangle : coins arrondis 94"/>
                        <wps:cNvSpPr/>
                        <wps:spPr>
                          <a:xfrm>
                            <a:off x="0" y="0"/>
                            <a:ext cx="2724150" cy="200977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 : coins arrondis 96"/>
                        <wps:cNvSpPr/>
                        <wps:spPr>
                          <a:xfrm>
                            <a:off x="0" y="0"/>
                            <a:ext cx="1066800" cy="7239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group id="Groupe 97" style="position:absolute;margin-left:293.45pt;margin-top:.6pt;width:214.5pt;height:141.75pt;z-index:-251659264;mso-height-relative:margin" coordsize="27241,20097" o:spid="_x0000_s1026" w14:anchorId="2B162C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">
                <v:roundrect id="Rectangle : coins arrondis 94" style="position:absolute;width:27241;height:20097;visibility:visible;mso-wrap-style:square;v-text-anchor:middle" o:spid="_x0000_s1027" fillcolor="#0071b8 [3205]" stroked="f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">
                  <v:stroke joinstyle="miter"/>
                </v:roundrect>
                <v:roundrect id="Rectangle : coins arrondis 96" style="position:absolute;width:10668;height:7239;visibility:visible;mso-wrap-style:square;v-text-anchor:middle" o:spid="_x0000_s1028" fillcolor="#0071b8 [3205]" stroked="f" strokeweight="1pt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">
                  <v:stroke joinstyle="miter"/>
                </v:roundrect>
                <w10:wrap type="tight"/>
              </v:group>
            </w:pict>
          </mc:Fallback>
        </mc:AlternateContent>
      </w:r>
      <w:r w:rsidRPr="00E13592" w:rsidR="001C6072">
        <w:rPr>
          <w:noProof/>
          <w:color w:val="0071B8" w:themeColor="accent2"/>
          <w:sz w:val="24"/>
          <w:szCs w:val="28"/>
        </w:rPr>
        <w:drawing>
          <wp:anchor distT="0" distB="0" distL="114300" distR="114300" simplePos="0" relativeHeight="251658247" behindDoc="0" locked="1" layoutInCell="1" allowOverlap="1" wp14:anchorId="5C3330F6" wp14:editId="23382FC7">
            <wp:simplePos x="0" y="0"/>
            <wp:positionH relativeFrom="column">
              <wp:posOffset>4022725</wp:posOffset>
            </wp:positionH>
            <wp:positionV relativeFrom="paragraph">
              <wp:posOffset>672465</wp:posOffset>
            </wp:positionV>
            <wp:extent cx="2126615" cy="495300"/>
            <wp:effectExtent l="0" t="0" r="6985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279F9F9" w:rsidR="00024922">
        <w:rPr>
          <w:sz w:val="22"/>
        </w:rPr>
        <w:t xml:space="preserve">Acteur majeur de la construction dans le BTP, le groupe </w:t>
      </w:r>
      <w:proofErr w:type="spellStart"/>
      <w:r w:rsidRPr="4279F9F9" w:rsidR="00024922">
        <w:rPr>
          <w:sz w:val="22"/>
        </w:rPr>
        <w:t>Gagneraud</w:t>
      </w:r>
      <w:proofErr w:type="spellEnd"/>
      <w:r w:rsidRPr="4279F9F9" w:rsidR="00024922">
        <w:rPr>
          <w:sz w:val="22"/>
        </w:rPr>
        <w:t xml:space="preserve"> </w:t>
      </w:r>
      <w:r w:rsidRPr="4279F9F9" w:rsidR="009407FA">
        <w:rPr>
          <w:sz w:val="22"/>
        </w:rPr>
        <w:t xml:space="preserve">est composé de 28 sociétés dont les plus emblématiques sont </w:t>
      </w:r>
      <w:proofErr w:type="spellStart"/>
      <w:r w:rsidRPr="4279F9F9" w:rsidR="009407FA">
        <w:rPr>
          <w:sz w:val="22"/>
        </w:rPr>
        <w:t>Gagneraud</w:t>
      </w:r>
      <w:proofErr w:type="spellEnd"/>
      <w:r w:rsidRPr="4279F9F9" w:rsidR="009407FA">
        <w:rPr>
          <w:sz w:val="22"/>
        </w:rPr>
        <w:t xml:space="preserve"> Construction, Marc S.A</w:t>
      </w:r>
      <w:r w:rsidRPr="4279F9F9" w:rsidR="006F459B">
        <w:rPr>
          <w:sz w:val="22"/>
        </w:rPr>
        <w:t xml:space="preserve">, </w:t>
      </w:r>
      <w:proofErr w:type="spellStart"/>
      <w:r w:rsidRPr="4279F9F9" w:rsidR="009407FA">
        <w:rPr>
          <w:sz w:val="22"/>
        </w:rPr>
        <w:t>Cathelain</w:t>
      </w:r>
      <w:proofErr w:type="spellEnd"/>
      <w:r w:rsidRPr="4279F9F9" w:rsidR="006F459B">
        <w:rPr>
          <w:sz w:val="22"/>
        </w:rPr>
        <w:t xml:space="preserve"> et CG2I</w:t>
      </w:r>
      <w:r w:rsidRPr="4279F9F9" w:rsidR="009407FA">
        <w:rPr>
          <w:sz w:val="22"/>
        </w:rPr>
        <w:t xml:space="preserve">. </w:t>
      </w:r>
      <w:proofErr w:type="spellStart"/>
      <w:r w:rsidRPr="4279F9F9" w:rsidR="006F459B">
        <w:rPr>
          <w:sz w:val="22"/>
        </w:rPr>
        <w:t>Gagneraud</w:t>
      </w:r>
      <w:proofErr w:type="spellEnd"/>
      <w:r w:rsidRPr="4279F9F9" w:rsidR="380491D7">
        <w:rPr>
          <w:sz w:val="22"/>
        </w:rPr>
        <w:t xml:space="preserve"> emploie</w:t>
      </w:r>
      <w:r w:rsidRPr="4279F9F9" w:rsidR="00B47ED8">
        <w:rPr>
          <w:sz w:val="22"/>
        </w:rPr>
        <w:t xml:space="preserve"> </w:t>
      </w:r>
      <w:r w:rsidRPr="4279F9F9" w:rsidR="009407FA">
        <w:rPr>
          <w:sz w:val="22"/>
        </w:rPr>
        <w:t>plus de 2 700 collaborateurs répartis autour de 5 dir</w:t>
      </w:r>
      <w:r w:rsidRPr="4279F9F9" w:rsidR="00EF67AF">
        <w:rPr>
          <w:sz w:val="22"/>
        </w:rPr>
        <w:t xml:space="preserve">ections régionales. Le groupe </w:t>
      </w:r>
      <w:r w:rsidRPr="4279F9F9" w:rsidR="0052235A">
        <w:rPr>
          <w:sz w:val="22"/>
        </w:rPr>
        <w:t>se caractérise par la grande diversité de ses activités</w:t>
      </w:r>
      <w:r w:rsidRPr="4279F9F9" w:rsidR="002D6BCD">
        <w:rPr>
          <w:sz w:val="22"/>
        </w:rPr>
        <w:t xml:space="preserve"> dans les métiers de la construction, de l’énergie et des travaux de service.</w:t>
      </w:r>
    </w:p>
    <w:p w:rsidRPr="00396AB3" w:rsidR="001A668D" w:rsidP="00B64715" w:rsidRDefault="001C6072" w14:paraId="76CE54AF" w14:textId="5CE039E4">
      <w:pPr>
        <w:spacing w:after="200" w:line="360" w:lineRule="auto"/>
        <w:rPr>
          <w:b/>
          <w:color w:val="0071B8" w:themeColor="accent2"/>
          <w:sz w:val="28"/>
        </w:rPr>
      </w:pPr>
      <w:r w:rsidRPr="00396AB3">
        <w:rPr>
          <w:b/>
          <w:color w:val="0071B8" w:themeColor="accent2"/>
          <w:sz w:val="28"/>
        </w:rPr>
        <w:t>Contexte et besoin initia</w:t>
      </w:r>
      <w:r w:rsidRPr="00396AB3" w:rsidR="00B64715">
        <w:rPr>
          <w:b/>
          <w:color w:val="0071B8" w:themeColor="accent2"/>
          <w:sz w:val="28"/>
        </w:rPr>
        <w:t>l</w:t>
      </w:r>
    </w:p>
    <w:p w:rsidR="00DB19E0" w:rsidP="003916DA" w:rsidRDefault="60D37B60" w14:paraId="7D7AAC0A" w14:textId="1DC576EB">
      <w:pPr>
        <w:spacing w:after="200" w:line="276" w:lineRule="auto"/>
        <w:rPr>
          <w:sz w:val="20"/>
          <w:szCs w:val="20"/>
        </w:rPr>
      </w:pPr>
      <w:r w:rsidRPr="4279F9F9">
        <w:rPr>
          <w:sz w:val="20"/>
          <w:szCs w:val="20"/>
        </w:rPr>
        <w:t xml:space="preserve">Le groupe </w:t>
      </w:r>
      <w:proofErr w:type="spellStart"/>
      <w:r w:rsidRPr="4279F9F9">
        <w:rPr>
          <w:sz w:val="20"/>
          <w:szCs w:val="20"/>
        </w:rPr>
        <w:t>Gagneraud</w:t>
      </w:r>
      <w:proofErr w:type="spellEnd"/>
      <w:r w:rsidRPr="4279F9F9">
        <w:rPr>
          <w:sz w:val="20"/>
          <w:szCs w:val="20"/>
        </w:rPr>
        <w:t xml:space="preserve"> </w:t>
      </w:r>
      <w:r w:rsidRPr="4279F9F9" w:rsidR="006878CB">
        <w:rPr>
          <w:sz w:val="20"/>
          <w:szCs w:val="20"/>
        </w:rPr>
        <w:t>est</w:t>
      </w:r>
      <w:r w:rsidRPr="4279F9F9">
        <w:rPr>
          <w:sz w:val="20"/>
          <w:szCs w:val="20"/>
        </w:rPr>
        <w:t xml:space="preserve"> utilisateur de MyReport Essential depuis plusieurs année</w:t>
      </w:r>
      <w:r w:rsidRPr="4279F9F9" w:rsidR="1F437079">
        <w:rPr>
          <w:sz w:val="20"/>
          <w:szCs w:val="20"/>
        </w:rPr>
        <w:t>s</w:t>
      </w:r>
      <w:r w:rsidRPr="4279F9F9">
        <w:rPr>
          <w:sz w:val="20"/>
          <w:szCs w:val="20"/>
        </w:rPr>
        <w:t xml:space="preserve"> </w:t>
      </w:r>
      <w:r w:rsidRPr="4279F9F9" w:rsidR="000F2524">
        <w:rPr>
          <w:sz w:val="20"/>
          <w:szCs w:val="20"/>
        </w:rPr>
        <w:t xml:space="preserve">et </w:t>
      </w:r>
      <w:r w:rsidRPr="4279F9F9">
        <w:rPr>
          <w:sz w:val="20"/>
          <w:szCs w:val="20"/>
        </w:rPr>
        <w:t>exploit</w:t>
      </w:r>
      <w:r w:rsidRPr="4279F9F9" w:rsidR="000F2524">
        <w:rPr>
          <w:sz w:val="20"/>
          <w:szCs w:val="20"/>
        </w:rPr>
        <w:t>ait</w:t>
      </w:r>
      <w:r w:rsidRPr="4279F9F9">
        <w:rPr>
          <w:sz w:val="20"/>
          <w:szCs w:val="20"/>
        </w:rPr>
        <w:t xml:space="preserve"> les données de</w:t>
      </w:r>
      <w:r w:rsidRPr="4279F9F9" w:rsidR="350527F1">
        <w:rPr>
          <w:sz w:val="20"/>
          <w:szCs w:val="20"/>
        </w:rPr>
        <w:t xml:space="preserve"> </w:t>
      </w:r>
      <w:r w:rsidRPr="4279F9F9" w:rsidR="00A458EF">
        <w:rPr>
          <w:sz w:val="20"/>
          <w:szCs w:val="20"/>
        </w:rPr>
        <w:t>ces</w:t>
      </w:r>
      <w:r w:rsidRPr="4279F9F9" w:rsidR="67E7CA49">
        <w:rPr>
          <w:sz w:val="20"/>
          <w:szCs w:val="20"/>
        </w:rPr>
        <w:t xml:space="preserve"> </w:t>
      </w:r>
      <w:proofErr w:type="spellStart"/>
      <w:r w:rsidRPr="4279F9F9" w:rsidR="67E7CA49">
        <w:rPr>
          <w:sz w:val="20"/>
          <w:szCs w:val="20"/>
        </w:rPr>
        <w:t>ERP</w:t>
      </w:r>
      <w:r w:rsidRPr="4279F9F9" w:rsidR="00A458EF">
        <w:rPr>
          <w:sz w:val="20"/>
          <w:szCs w:val="20"/>
        </w:rPr>
        <w:t>s</w:t>
      </w:r>
      <w:proofErr w:type="spellEnd"/>
      <w:r w:rsidRPr="4279F9F9" w:rsidR="67E7CA49">
        <w:rPr>
          <w:sz w:val="20"/>
          <w:szCs w:val="20"/>
        </w:rPr>
        <w:t xml:space="preserve"> </w:t>
      </w:r>
      <w:r w:rsidRPr="4279F9F9" w:rsidR="00A458EF">
        <w:rPr>
          <w:sz w:val="20"/>
          <w:szCs w:val="20"/>
        </w:rPr>
        <w:t>métiers</w:t>
      </w:r>
      <w:r w:rsidRPr="4279F9F9" w:rsidR="67E7CA49">
        <w:rPr>
          <w:sz w:val="20"/>
          <w:szCs w:val="20"/>
        </w:rPr>
        <w:t xml:space="preserve">. </w:t>
      </w:r>
      <w:r w:rsidRPr="4279F9F9" w:rsidR="2A91FF54">
        <w:rPr>
          <w:sz w:val="20"/>
          <w:szCs w:val="20"/>
        </w:rPr>
        <w:t>P</w:t>
      </w:r>
      <w:r w:rsidRPr="4279F9F9" w:rsidR="6262FCF3">
        <w:rPr>
          <w:sz w:val="20"/>
          <w:szCs w:val="20"/>
        </w:rPr>
        <w:t>lusieurs modèles ont été cré</w:t>
      </w:r>
      <w:r w:rsidRPr="4279F9F9" w:rsidR="547723AC">
        <w:rPr>
          <w:sz w:val="20"/>
          <w:szCs w:val="20"/>
        </w:rPr>
        <w:t>é</w:t>
      </w:r>
      <w:r w:rsidRPr="4279F9F9" w:rsidR="5D1C805C">
        <w:rPr>
          <w:sz w:val="20"/>
          <w:szCs w:val="20"/>
        </w:rPr>
        <w:t>s</w:t>
      </w:r>
      <w:r w:rsidRPr="4279F9F9" w:rsidR="6262FCF3">
        <w:rPr>
          <w:sz w:val="20"/>
          <w:szCs w:val="20"/>
        </w:rPr>
        <w:t xml:space="preserve"> à partir de ce</w:t>
      </w:r>
      <w:r w:rsidRPr="4279F9F9" w:rsidR="00FE7BBA">
        <w:rPr>
          <w:sz w:val="20"/>
          <w:szCs w:val="20"/>
        </w:rPr>
        <w:t>s différentes</w:t>
      </w:r>
      <w:r w:rsidRPr="4279F9F9" w:rsidR="6262FCF3">
        <w:rPr>
          <w:sz w:val="20"/>
          <w:szCs w:val="20"/>
        </w:rPr>
        <w:t xml:space="preserve"> source</w:t>
      </w:r>
      <w:r w:rsidRPr="4279F9F9" w:rsidR="00FE7BBA">
        <w:rPr>
          <w:sz w:val="20"/>
          <w:szCs w:val="20"/>
        </w:rPr>
        <w:t>s</w:t>
      </w:r>
      <w:r w:rsidRPr="4279F9F9" w:rsidR="6262FCF3">
        <w:rPr>
          <w:sz w:val="20"/>
          <w:szCs w:val="20"/>
        </w:rPr>
        <w:t xml:space="preserve"> de donnée</w:t>
      </w:r>
      <w:r w:rsidRPr="4279F9F9" w:rsidR="4FB72B7C">
        <w:rPr>
          <w:sz w:val="20"/>
          <w:szCs w:val="20"/>
        </w:rPr>
        <w:t>s</w:t>
      </w:r>
      <w:r w:rsidRPr="4279F9F9" w:rsidR="00E755CF">
        <w:rPr>
          <w:sz w:val="20"/>
          <w:szCs w:val="20"/>
        </w:rPr>
        <w:t>,</w:t>
      </w:r>
      <w:r w:rsidRPr="4279F9F9" w:rsidR="547723AC">
        <w:rPr>
          <w:sz w:val="20"/>
          <w:szCs w:val="20"/>
        </w:rPr>
        <w:t xml:space="preserve"> </w:t>
      </w:r>
      <w:r w:rsidRPr="4279F9F9" w:rsidR="09916851">
        <w:rPr>
          <w:sz w:val="20"/>
          <w:szCs w:val="20"/>
        </w:rPr>
        <w:t>en complément de fichiers plats sous Excel</w:t>
      </w:r>
      <w:r w:rsidRPr="4279F9F9" w:rsidR="547723AC">
        <w:rPr>
          <w:sz w:val="20"/>
          <w:szCs w:val="20"/>
        </w:rPr>
        <w:t xml:space="preserve">. </w:t>
      </w:r>
    </w:p>
    <w:p w:rsidR="00EC00BB" w:rsidP="003916DA" w:rsidRDefault="009F67D8" w14:paraId="51B39722" w14:textId="67DDB5B7">
      <w:pPr>
        <w:spacing w:after="200" w:line="276" w:lineRule="auto"/>
        <w:rPr>
          <w:sz w:val="20"/>
          <w:szCs w:val="20"/>
        </w:rPr>
      </w:pPr>
      <w:r w:rsidRPr="5BE9E6C6">
        <w:rPr>
          <w:sz w:val="20"/>
          <w:szCs w:val="20"/>
        </w:rPr>
        <w:t>Après 6 ans d’utilisation de MyReport Essential, l’entreprise</w:t>
      </w:r>
      <w:r w:rsidRPr="5BE9E6C6" w:rsidR="001F2CB8">
        <w:rPr>
          <w:sz w:val="20"/>
          <w:szCs w:val="20"/>
        </w:rPr>
        <w:t xml:space="preserve"> faisait face à des </w:t>
      </w:r>
      <w:r w:rsidRPr="5BE9E6C6" w:rsidR="0015075D">
        <w:rPr>
          <w:sz w:val="20"/>
          <w:szCs w:val="20"/>
        </w:rPr>
        <w:t>problèmes</w:t>
      </w:r>
      <w:r w:rsidRPr="5BE9E6C6" w:rsidR="001F2CB8">
        <w:rPr>
          <w:sz w:val="20"/>
          <w:szCs w:val="20"/>
        </w:rPr>
        <w:t xml:space="preserve"> de performance</w:t>
      </w:r>
      <w:r w:rsidR="00CF4DB6">
        <w:rPr>
          <w:sz w:val="20"/>
          <w:szCs w:val="20"/>
        </w:rPr>
        <w:t xml:space="preserve"> </w:t>
      </w:r>
      <w:r w:rsidRPr="5BE9E6C6" w:rsidR="0015075D">
        <w:rPr>
          <w:sz w:val="20"/>
          <w:szCs w:val="20"/>
        </w:rPr>
        <w:t xml:space="preserve">principalement liés aux ETL </w:t>
      </w:r>
      <w:r w:rsidRPr="5BE9E6C6" w:rsidR="00D81315">
        <w:rPr>
          <w:sz w:val="20"/>
          <w:szCs w:val="20"/>
        </w:rPr>
        <w:t>et rencontrait</w:t>
      </w:r>
      <w:r w:rsidRPr="5BE9E6C6" w:rsidR="00464213">
        <w:rPr>
          <w:sz w:val="20"/>
          <w:szCs w:val="20"/>
        </w:rPr>
        <w:t xml:space="preserve"> des freins à la création des modèles</w:t>
      </w:r>
      <w:r w:rsidRPr="5BE9E6C6" w:rsidR="00EC00BB">
        <w:rPr>
          <w:sz w:val="20"/>
          <w:szCs w:val="20"/>
        </w:rPr>
        <w:t xml:space="preserve"> de rapports. </w:t>
      </w:r>
    </w:p>
    <w:p w:rsidR="006C4B6A" w:rsidP="003916DA" w:rsidRDefault="00EC00BB" w14:paraId="356415F0" w14:textId="0B2B8B3C">
      <w:pPr>
        <w:spacing w:after="200" w:line="276" w:lineRule="auto"/>
        <w:rPr>
          <w:sz w:val="20"/>
          <w:szCs w:val="20"/>
        </w:rPr>
      </w:pPr>
      <w:r w:rsidRPr="4279F9F9">
        <w:rPr>
          <w:sz w:val="20"/>
          <w:szCs w:val="20"/>
        </w:rPr>
        <w:t>De plus, elle souhai</w:t>
      </w:r>
      <w:r w:rsidRPr="4279F9F9" w:rsidR="00950F31">
        <w:rPr>
          <w:sz w:val="20"/>
          <w:szCs w:val="20"/>
        </w:rPr>
        <w:t xml:space="preserve">tait </w:t>
      </w:r>
      <w:r w:rsidRPr="4279F9F9" w:rsidR="00067968">
        <w:rPr>
          <w:sz w:val="20"/>
          <w:szCs w:val="20"/>
        </w:rPr>
        <w:t>bénéficier des avantages que procure</w:t>
      </w:r>
      <w:r w:rsidRPr="4279F9F9" w:rsidR="00EB1B42">
        <w:rPr>
          <w:sz w:val="20"/>
          <w:szCs w:val="20"/>
        </w:rPr>
        <w:t>nt</w:t>
      </w:r>
      <w:r w:rsidRPr="4279F9F9" w:rsidR="00067968">
        <w:rPr>
          <w:sz w:val="20"/>
          <w:szCs w:val="20"/>
        </w:rPr>
        <w:t xml:space="preserve"> la data visualisation et </w:t>
      </w:r>
      <w:r w:rsidRPr="4279F9F9" w:rsidR="00B4627C">
        <w:rPr>
          <w:sz w:val="20"/>
          <w:szCs w:val="20"/>
        </w:rPr>
        <w:t xml:space="preserve">notamment </w:t>
      </w:r>
      <w:r w:rsidRPr="4279F9F9" w:rsidR="00067968">
        <w:rPr>
          <w:sz w:val="20"/>
          <w:szCs w:val="20"/>
        </w:rPr>
        <w:t>équiper la direction de tableaux de bord</w:t>
      </w:r>
      <w:r w:rsidRPr="4279F9F9" w:rsidR="006C4B6A">
        <w:rPr>
          <w:sz w:val="20"/>
          <w:szCs w:val="20"/>
        </w:rPr>
        <w:t xml:space="preserve"> afin de :</w:t>
      </w:r>
    </w:p>
    <w:p w:rsidRPr="00C85335" w:rsidR="006C4B6A" w:rsidP="00C85335" w:rsidRDefault="00C85335" w14:paraId="37531E36" w14:textId="42CA7E96">
      <w:pPr>
        <w:pStyle w:val="Paragraphedeliste"/>
        <w:numPr>
          <w:ilvl w:val="0"/>
          <w:numId w:val="2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Mieux </w:t>
      </w:r>
      <w:r w:rsidR="00661DB9">
        <w:rPr>
          <w:sz w:val="20"/>
          <w:szCs w:val="20"/>
        </w:rPr>
        <w:t>p</w:t>
      </w:r>
      <w:r w:rsidRPr="00C85335" w:rsidR="006C4B6A">
        <w:rPr>
          <w:sz w:val="20"/>
          <w:szCs w:val="20"/>
        </w:rPr>
        <w:t>iloter</w:t>
      </w:r>
      <w:r w:rsidRPr="00C85335" w:rsidR="00B5790B">
        <w:rPr>
          <w:sz w:val="20"/>
          <w:szCs w:val="20"/>
        </w:rPr>
        <w:t xml:space="preserve"> l’activité de l’entrepris</w:t>
      </w:r>
      <w:r w:rsidRPr="00C85335" w:rsidR="00340253">
        <w:rPr>
          <w:sz w:val="20"/>
          <w:szCs w:val="20"/>
        </w:rPr>
        <w:t>e</w:t>
      </w:r>
    </w:p>
    <w:p w:rsidRPr="00C85335" w:rsidR="009F67D8" w:rsidP="00C85335" w:rsidRDefault="006C4B6A" w14:paraId="33BE3A67" w14:textId="11CE04B6">
      <w:pPr>
        <w:pStyle w:val="Paragraphedeliste"/>
        <w:numPr>
          <w:ilvl w:val="0"/>
          <w:numId w:val="22"/>
        </w:numPr>
        <w:spacing w:after="200" w:line="276" w:lineRule="auto"/>
        <w:rPr>
          <w:sz w:val="20"/>
          <w:szCs w:val="20"/>
        </w:rPr>
      </w:pPr>
      <w:r w:rsidRPr="00C85335">
        <w:rPr>
          <w:sz w:val="20"/>
          <w:szCs w:val="20"/>
        </w:rPr>
        <w:t>Avoir</w:t>
      </w:r>
      <w:r w:rsidRPr="00C85335" w:rsidR="00340253">
        <w:rPr>
          <w:sz w:val="20"/>
          <w:szCs w:val="20"/>
        </w:rPr>
        <w:t xml:space="preserve"> une vision à 360°</w:t>
      </w:r>
      <w:r w:rsidRPr="00C85335" w:rsidR="004E2136">
        <w:rPr>
          <w:sz w:val="20"/>
          <w:szCs w:val="20"/>
        </w:rPr>
        <w:t xml:space="preserve"> des services métiers avec </w:t>
      </w:r>
      <w:r w:rsidR="009A0457">
        <w:rPr>
          <w:sz w:val="20"/>
          <w:szCs w:val="20"/>
        </w:rPr>
        <w:t>des indicateurs clés</w:t>
      </w:r>
    </w:p>
    <w:p w:rsidR="00490663" w:rsidP="00490663" w:rsidRDefault="004E2136" w14:paraId="2B52894B" w14:textId="77777777">
      <w:pPr>
        <w:spacing w:after="200" w:line="276" w:lineRule="auto"/>
        <w:rPr>
          <w:b/>
          <w:bCs/>
          <w:sz w:val="20"/>
          <w:szCs w:val="20"/>
        </w:rPr>
      </w:pPr>
      <w:r w:rsidRPr="006C45EA">
        <w:rPr>
          <w:b/>
          <w:bCs/>
          <w:sz w:val="20"/>
          <w:szCs w:val="20"/>
        </w:rPr>
        <w:t>Ils ont donc fait le choix de passer à MyReport Business Evolution !</w:t>
      </w:r>
    </w:p>
    <w:p w:rsidRPr="00490663" w:rsidR="001E1260" w:rsidP="00490663" w:rsidRDefault="001C6072" w14:paraId="1098324A" w14:textId="44B33DB1">
      <w:pPr>
        <w:spacing w:after="200" w:line="276" w:lineRule="auto"/>
        <w:rPr>
          <w:b/>
          <w:bCs/>
          <w:sz w:val="20"/>
          <w:szCs w:val="20"/>
        </w:rPr>
      </w:pPr>
      <w:r w:rsidRPr="001C6072">
        <w:rPr>
          <w:b/>
          <w:color w:val="0071B8" w:themeColor="accent2"/>
          <w:sz w:val="24"/>
          <w:szCs w:val="20"/>
        </w:rPr>
        <w:lastRenderedPageBreak/>
        <w:t>Mise en place de la solution</w:t>
      </w:r>
    </w:p>
    <w:p w:rsidR="00E51F78" w:rsidP="00277062" w:rsidRDefault="00191B3C" w14:paraId="7E090BAC" w14:textId="14FB15F5">
      <w:pPr>
        <w:spacing w:after="200" w:line="276" w:lineRule="auto"/>
        <w:rPr>
          <w:sz w:val="20"/>
          <w:szCs w:val="20"/>
        </w:rPr>
      </w:pPr>
      <w:r w:rsidRPr="4279F9F9">
        <w:rPr>
          <w:sz w:val="20"/>
          <w:szCs w:val="20"/>
        </w:rPr>
        <w:t>A l’occasion de la migration</w:t>
      </w:r>
      <w:r w:rsidRPr="4279F9F9" w:rsidR="00E51F78">
        <w:rPr>
          <w:sz w:val="20"/>
          <w:szCs w:val="20"/>
        </w:rPr>
        <w:t xml:space="preserve"> sur la solution MyReport Business Evolution</w:t>
      </w:r>
      <w:r w:rsidRPr="4279F9F9" w:rsidR="00F470EE">
        <w:rPr>
          <w:sz w:val="20"/>
          <w:szCs w:val="20"/>
        </w:rPr>
        <w:t xml:space="preserve">, </w:t>
      </w:r>
      <w:proofErr w:type="spellStart"/>
      <w:r w:rsidRPr="4279F9F9" w:rsidR="00F470EE">
        <w:rPr>
          <w:sz w:val="20"/>
          <w:szCs w:val="20"/>
        </w:rPr>
        <w:t>Gagneraud</w:t>
      </w:r>
      <w:proofErr w:type="spellEnd"/>
      <w:r w:rsidRPr="4279F9F9" w:rsidR="00F470EE">
        <w:rPr>
          <w:sz w:val="20"/>
          <w:szCs w:val="20"/>
        </w:rPr>
        <w:t xml:space="preserve"> </w:t>
      </w:r>
      <w:r w:rsidRPr="4279F9F9">
        <w:rPr>
          <w:sz w:val="20"/>
          <w:szCs w:val="20"/>
        </w:rPr>
        <w:t xml:space="preserve">a </w:t>
      </w:r>
      <w:r w:rsidRPr="4279F9F9" w:rsidR="009A0457">
        <w:rPr>
          <w:sz w:val="20"/>
          <w:szCs w:val="20"/>
        </w:rPr>
        <w:t>choisi</w:t>
      </w:r>
      <w:r w:rsidRPr="4279F9F9">
        <w:rPr>
          <w:sz w:val="20"/>
          <w:szCs w:val="20"/>
        </w:rPr>
        <w:t xml:space="preserve"> </w:t>
      </w:r>
      <w:r w:rsidRPr="4279F9F9" w:rsidR="00F470EE">
        <w:rPr>
          <w:sz w:val="20"/>
          <w:szCs w:val="20"/>
        </w:rPr>
        <w:t xml:space="preserve">repartir </w:t>
      </w:r>
      <w:r w:rsidRPr="4279F9F9" w:rsidR="007A190F">
        <w:rPr>
          <w:sz w:val="20"/>
          <w:szCs w:val="20"/>
        </w:rPr>
        <w:t>de</w:t>
      </w:r>
      <w:r w:rsidRPr="4279F9F9" w:rsidR="00F470EE">
        <w:rPr>
          <w:sz w:val="20"/>
          <w:szCs w:val="20"/>
        </w:rPr>
        <w:t xml:space="preserve"> </w:t>
      </w:r>
      <w:r w:rsidRPr="4279F9F9" w:rsidR="00FA1C28">
        <w:rPr>
          <w:sz w:val="20"/>
          <w:szCs w:val="20"/>
        </w:rPr>
        <w:t>zéro</w:t>
      </w:r>
      <w:r w:rsidRPr="4279F9F9" w:rsidR="00F470EE">
        <w:rPr>
          <w:sz w:val="20"/>
          <w:szCs w:val="20"/>
        </w:rPr>
        <w:t xml:space="preserve"> pour la création des modélisations. </w:t>
      </w:r>
      <w:r w:rsidRPr="4279F9F9" w:rsidR="002E55FA">
        <w:rPr>
          <w:b/>
          <w:bCs/>
          <w:i/>
          <w:iCs/>
          <w:sz w:val="20"/>
          <w:szCs w:val="20"/>
        </w:rPr>
        <w:t>« Beaucoup d’</w:t>
      </w:r>
      <w:r w:rsidRPr="4279F9F9" w:rsidR="00FA1C28">
        <w:rPr>
          <w:b/>
          <w:bCs/>
          <w:i/>
          <w:iCs/>
          <w:sz w:val="20"/>
          <w:szCs w:val="20"/>
        </w:rPr>
        <w:t>approximations</w:t>
      </w:r>
      <w:r w:rsidRPr="4279F9F9" w:rsidR="002E55FA">
        <w:rPr>
          <w:b/>
          <w:bCs/>
          <w:i/>
          <w:iCs/>
          <w:sz w:val="20"/>
          <w:szCs w:val="20"/>
        </w:rPr>
        <w:t xml:space="preserve"> ont été faites sur Essential </w:t>
      </w:r>
      <w:r w:rsidRPr="4279F9F9" w:rsidR="00FA1C28">
        <w:rPr>
          <w:b/>
          <w:bCs/>
          <w:i/>
          <w:iCs/>
          <w:sz w:val="20"/>
          <w:szCs w:val="20"/>
        </w:rPr>
        <w:t>pour</w:t>
      </w:r>
      <w:r w:rsidRPr="4279F9F9" w:rsidR="006859C5">
        <w:rPr>
          <w:b/>
          <w:bCs/>
          <w:i/>
          <w:iCs/>
          <w:sz w:val="20"/>
          <w:szCs w:val="20"/>
        </w:rPr>
        <w:t xml:space="preserve"> la construction et la modélisation des données et, </w:t>
      </w:r>
      <w:r w:rsidRPr="4279F9F9" w:rsidR="004C7F26">
        <w:rPr>
          <w:b/>
          <w:bCs/>
          <w:i/>
          <w:iCs/>
          <w:sz w:val="20"/>
          <w:szCs w:val="20"/>
        </w:rPr>
        <w:t>bon nombre de modélisations n</w:t>
      </w:r>
      <w:r w:rsidRPr="4279F9F9" w:rsidR="00971E11">
        <w:rPr>
          <w:b/>
          <w:bCs/>
          <w:i/>
          <w:iCs/>
          <w:sz w:val="20"/>
          <w:szCs w:val="20"/>
        </w:rPr>
        <w:t>’étaient plus exploités</w:t>
      </w:r>
      <w:r w:rsidRPr="4279F9F9" w:rsidR="004C7F26">
        <w:rPr>
          <w:b/>
          <w:bCs/>
          <w:i/>
          <w:iCs/>
          <w:sz w:val="20"/>
          <w:szCs w:val="20"/>
        </w:rPr>
        <w:t xml:space="preserve">. » Jean-Baptiste Bontemps, </w:t>
      </w:r>
      <w:r w:rsidRPr="4279F9F9" w:rsidR="00F35686">
        <w:rPr>
          <w:b/>
          <w:bCs/>
          <w:i/>
          <w:iCs/>
          <w:sz w:val="20"/>
          <w:szCs w:val="20"/>
        </w:rPr>
        <w:t>R</w:t>
      </w:r>
      <w:r w:rsidRPr="4279F9F9" w:rsidR="004C7F26">
        <w:rPr>
          <w:b/>
          <w:bCs/>
          <w:i/>
          <w:iCs/>
          <w:sz w:val="20"/>
          <w:szCs w:val="20"/>
        </w:rPr>
        <w:t xml:space="preserve">esponsable </w:t>
      </w:r>
      <w:r w:rsidRPr="4279F9F9" w:rsidR="00F35686">
        <w:rPr>
          <w:b/>
          <w:bCs/>
          <w:i/>
          <w:iCs/>
          <w:sz w:val="20"/>
          <w:szCs w:val="20"/>
        </w:rPr>
        <w:t>E</w:t>
      </w:r>
      <w:r w:rsidRPr="4279F9F9" w:rsidR="00AE6308">
        <w:rPr>
          <w:b/>
          <w:bCs/>
          <w:i/>
          <w:iCs/>
          <w:sz w:val="20"/>
          <w:szCs w:val="20"/>
        </w:rPr>
        <w:t>tude</w:t>
      </w:r>
      <w:r w:rsidRPr="4279F9F9" w:rsidR="134D99A5">
        <w:rPr>
          <w:b/>
          <w:bCs/>
          <w:i/>
          <w:iCs/>
          <w:sz w:val="20"/>
          <w:szCs w:val="20"/>
        </w:rPr>
        <w:t>s</w:t>
      </w:r>
      <w:r w:rsidRPr="4279F9F9" w:rsidR="00AE6308">
        <w:rPr>
          <w:b/>
          <w:bCs/>
          <w:i/>
          <w:iCs/>
          <w:sz w:val="20"/>
          <w:szCs w:val="20"/>
        </w:rPr>
        <w:t xml:space="preserve"> </w:t>
      </w:r>
      <w:r w:rsidRPr="4279F9F9" w:rsidR="00F35686">
        <w:rPr>
          <w:b/>
          <w:bCs/>
          <w:i/>
          <w:iCs/>
          <w:sz w:val="20"/>
          <w:szCs w:val="20"/>
        </w:rPr>
        <w:t>S.I</w:t>
      </w:r>
    </w:p>
    <w:p w:rsidR="00C7003F" w:rsidP="00277062" w:rsidRDefault="04E97F6A" w14:paraId="7E1CFF7D" w14:textId="0F038E27">
      <w:pPr>
        <w:spacing w:after="200" w:line="276" w:lineRule="auto"/>
        <w:rPr>
          <w:sz w:val="20"/>
          <w:szCs w:val="20"/>
        </w:rPr>
      </w:pPr>
      <w:r w:rsidRPr="43660A47">
        <w:rPr>
          <w:sz w:val="20"/>
          <w:szCs w:val="20"/>
        </w:rPr>
        <w:t xml:space="preserve">Avec l’accompagnement des consultants </w:t>
      </w:r>
      <w:r w:rsidRPr="43660A47" w:rsidR="6427AA5A">
        <w:rPr>
          <w:sz w:val="20"/>
          <w:szCs w:val="20"/>
        </w:rPr>
        <w:t xml:space="preserve">Report One, </w:t>
      </w:r>
      <w:r w:rsidRPr="43660A47" w:rsidR="03945C1F">
        <w:rPr>
          <w:sz w:val="20"/>
          <w:szCs w:val="20"/>
        </w:rPr>
        <w:t>les parties prenantes se sont mis</w:t>
      </w:r>
      <w:r w:rsidRPr="43660A47" w:rsidR="79F9EB53">
        <w:rPr>
          <w:sz w:val="20"/>
          <w:szCs w:val="20"/>
        </w:rPr>
        <w:t>es</w:t>
      </w:r>
      <w:r w:rsidRPr="43660A47" w:rsidR="03945C1F">
        <w:rPr>
          <w:sz w:val="20"/>
          <w:szCs w:val="20"/>
        </w:rPr>
        <w:t xml:space="preserve"> en mode projet</w:t>
      </w:r>
      <w:r w:rsidRPr="43660A47" w:rsidR="6E03BEE5">
        <w:rPr>
          <w:sz w:val="20"/>
          <w:szCs w:val="20"/>
        </w:rPr>
        <w:t xml:space="preserve"> </w:t>
      </w:r>
      <w:r w:rsidR="00C7003F">
        <w:rPr>
          <w:sz w:val="20"/>
          <w:szCs w:val="20"/>
        </w:rPr>
        <w:t>pour mener à bien les différentes phases :</w:t>
      </w:r>
    </w:p>
    <w:p w:rsidR="005F57F5" w:rsidP="005F57F5" w:rsidRDefault="006A43DD" w14:paraId="01B416F7" w14:textId="3B90639D">
      <w:pPr>
        <w:pStyle w:val="Paragraphedeliste"/>
        <w:numPr>
          <w:ilvl w:val="0"/>
          <w:numId w:val="23"/>
        </w:numPr>
        <w:spacing w:after="0" w:line="276" w:lineRule="auto"/>
        <w:rPr>
          <w:sz w:val="20"/>
          <w:szCs w:val="20"/>
        </w:rPr>
      </w:pPr>
      <w:r w:rsidRPr="00BF4393">
        <w:rPr>
          <w:sz w:val="20"/>
          <w:szCs w:val="20"/>
        </w:rPr>
        <w:t>U</w:t>
      </w:r>
      <w:r w:rsidRPr="00BF4393" w:rsidR="57CBA7F8">
        <w:rPr>
          <w:sz w:val="20"/>
          <w:szCs w:val="20"/>
        </w:rPr>
        <w:t>n état des lieux de l’existant</w:t>
      </w:r>
    </w:p>
    <w:p w:rsidR="005F57F5" w:rsidP="005F57F5" w:rsidRDefault="00CD7F1F" w14:paraId="6F468C9F" w14:textId="77777777">
      <w:pPr>
        <w:pStyle w:val="Paragraphedeliste"/>
        <w:numPr>
          <w:ilvl w:val="0"/>
          <w:numId w:val="23"/>
        </w:numPr>
        <w:spacing w:after="0" w:line="276" w:lineRule="auto"/>
        <w:rPr>
          <w:sz w:val="20"/>
          <w:szCs w:val="20"/>
        </w:rPr>
      </w:pPr>
      <w:r w:rsidRPr="00BF4393">
        <w:rPr>
          <w:sz w:val="20"/>
          <w:szCs w:val="20"/>
        </w:rPr>
        <w:t>Analyse des éch</w:t>
      </w:r>
      <w:r w:rsidRPr="00BF4393" w:rsidR="0093686B">
        <w:rPr>
          <w:sz w:val="20"/>
          <w:szCs w:val="20"/>
        </w:rPr>
        <w:t>éances et des objectifs</w:t>
      </w:r>
    </w:p>
    <w:p w:rsidR="005F57F5" w:rsidP="005F57F5" w:rsidRDefault="0093686B" w14:paraId="21178E52" w14:textId="77777777">
      <w:pPr>
        <w:pStyle w:val="Paragraphedeliste"/>
        <w:numPr>
          <w:ilvl w:val="0"/>
          <w:numId w:val="23"/>
        </w:numPr>
        <w:spacing w:after="0" w:line="276" w:lineRule="auto"/>
        <w:rPr>
          <w:sz w:val="20"/>
          <w:szCs w:val="20"/>
        </w:rPr>
      </w:pPr>
      <w:r w:rsidRPr="00BF4393">
        <w:rPr>
          <w:sz w:val="20"/>
          <w:szCs w:val="20"/>
        </w:rPr>
        <w:t>Planification du consulting et des formations</w:t>
      </w:r>
    </w:p>
    <w:p w:rsidRPr="00BF4393" w:rsidR="0093686B" w:rsidP="00BF4393" w:rsidRDefault="0093686B" w14:paraId="37A4FFC2" w14:textId="5A699F77">
      <w:pPr>
        <w:pStyle w:val="Paragraphedeliste"/>
        <w:numPr>
          <w:ilvl w:val="0"/>
          <w:numId w:val="23"/>
        </w:numPr>
        <w:spacing w:after="0" w:line="276" w:lineRule="auto"/>
        <w:rPr>
          <w:sz w:val="20"/>
          <w:szCs w:val="20"/>
        </w:rPr>
      </w:pPr>
      <w:r w:rsidRPr="00BF4393">
        <w:rPr>
          <w:sz w:val="20"/>
          <w:szCs w:val="20"/>
        </w:rPr>
        <w:t>Mise en production et réalisation</w:t>
      </w:r>
    </w:p>
    <w:p w:rsidR="00CF4DB6" w:rsidP="00277062" w:rsidRDefault="00CF4DB6" w14:paraId="793E729A" w14:textId="77777777">
      <w:pPr>
        <w:spacing w:after="200" w:line="276" w:lineRule="auto"/>
        <w:rPr>
          <w:sz w:val="20"/>
          <w:szCs w:val="20"/>
        </w:rPr>
      </w:pPr>
    </w:p>
    <w:p w:rsidR="00396AB3" w:rsidP="00E13592" w:rsidRDefault="00396AB3" w14:paraId="5BD5D7D9" w14:textId="77777777">
      <w:pPr>
        <w:spacing w:after="200" w:line="276" w:lineRule="auto"/>
        <w:rPr>
          <w:bCs/>
          <w:sz w:val="20"/>
          <w:szCs w:val="20"/>
        </w:rPr>
      </w:pPr>
    </w:p>
    <w:p w:rsidRPr="00396AB3" w:rsidR="00CC5869" w:rsidP="00E13592" w:rsidRDefault="001C6072" w14:paraId="1E3974ED" w14:textId="2E46591F">
      <w:pPr>
        <w:spacing w:after="200" w:line="276" w:lineRule="auto"/>
        <w:rPr>
          <w:b/>
          <w:color w:val="0071B8" w:themeColor="accent2"/>
          <w:sz w:val="28"/>
        </w:rPr>
      </w:pPr>
      <w:r w:rsidRPr="00396AB3">
        <w:rPr>
          <w:b/>
          <w:color w:val="0071B8" w:themeColor="accent2"/>
          <w:sz w:val="28"/>
        </w:rPr>
        <w:t>Bénéfices apportés par la solution MyReport Business Evolution</w:t>
      </w:r>
    </w:p>
    <w:p w:rsidR="001C6072" w:rsidP="43660A47" w:rsidRDefault="001C6072" w14:paraId="0466FD04" w14:textId="10B7BB6F">
      <w:pPr>
        <w:pStyle w:val="Paragraphedeliste"/>
        <w:numPr>
          <w:ilvl w:val="1"/>
          <w:numId w:val="20"/>
        </w:numPr>
        <w:spacing w:after="200" w:line="360" w:lineRule="auto"/>
        <w:rPr>
          <w:b/>
          <w:bCs/>
          <w:color w:val="00385C" w:themeColor="accent2" w:themeShade="80"/>
          <w:sz w:val="22"/>
        </w:rPr>
      </w:pPr>
      <w:r w:rsidRPr="43660A47">
        <w:rPr>
          <w:b/>
          <w:bCs/>
          <w:color w:val="00385C" w:themeColor="accent2" w:themeShade="80"/>
          <w:sz w:val="22"/>
        </w:rPr>
        <w:t xml:space="preserve">Gain </w:t>
      </w:r>
      <w:r w:rsidRPr="43660A47" w:rsidR="3539F5D8">
        <w:rPr>
          <w:b/>
          <w:bCs/>
          <w:color w:val="00385C" w:themeColor="accent2" w:themeShade="80"/>
          <w:sz w:val="22"/>
        </w:rPr>
        <w:t>en performance</w:t>
      </w:r>
    </w:p>
    <w:p w:rsidRPr="004C111A" w:rsidR="00E0640D" w:rsidP="00E13592" w:rsidRDefault="00277062" w14:paraId="72102795" w14:textId="7EE19D84">
      <w:pPr>
        <w:spacing w:after="0"/>
        <w:rPr>
          <w:sz w:val="20"/>
          <w:szCs w:val="20"/>
        </w:rPr>
      </w:pPr>
      <w:r w:rsidRPr="00ED4C2D">
        <w:rPr>
          <w:bCs/>
          <w:sz w:val="20"/>
          <w:szCs w:val="20"/>
        </w:rPr>
        <w:t>Gr</w:t>
      </w:r>
      <w:r w:rsidRPr="004C111A" w:rsidR="00D7428F">
        <w:rPr>
          <w:sz w:val="20"/>
          <w:szCs w:val="20"/>
        </w:rPr>
        <w:t>â</w:t>
      </w:r>
      <w:r w:rsidRPr="004C111A">
        <w:rPr>
          <w:sz w:val="20"/>
          <w:szCs w:val="20"/>
        </w:rPr>
        <w:t xml:space="preserve">ce à </w:t>
      </w:r>
      <w:r w:rsidRPr="004C111A" w:rsidR="0056282A">
        <w:rPr>
          <w:sz w:val="20"/>
          <w:szCs w:val="20"/>
        </w:rPr>
        <w:t>MyReport BE,</w:t>
      </w:r>
      <w:r w:rsidRPr="004C111A" w:rsidR="000C2986">
        <w:rPr>
          <w:sz w:val="20"/>
          <w:szCs w:val="20"/>
        </w:rPr>
        <w:t xml:space="preserve"> les équipes</w:t>
      </w:r>
      <w:r w:rsidRPr="004C111A">
        <w:rPr>
          <w:sz w:val="20"/>
          <w:szCs w:val="20"/>
        </w:rPr>
        <w:t xml:space="preserve"> gagn</w:t>
      </w:r>
      <w:r w:rsidRPr="004C111A" w:rsidR="0056282A">
        <w:rPr>
          <w:sz w:val="20"/>
          <w:szCs w:val="20"/>
        </w:rPr>
        <w:t>ent aujourd’hui</w:t>
      </w:r>
      <w:r w:rsidRPr="004C111A">
        <w:rPr>
          <w:sz w:val="20"/>
          <w:szCs w:val="20"/>
        </w:rPr>
        <w:t xml:space="preserve"> 35% </w:t>
      </w:r>
      <w:r w:rsidRPr="004C111A" w:rsidR="0056282A">
        <w:rPr>
          <w:sz w:val="20"/>
          <w:szCs w:val="20"/>
        </w:rPr>
        <w:t>de temps</w:t>
      </w:r>
      <w:r w:rsidRPr="004C111A" w:rsidR="00D33ADC">
        <w:rPr>
          <w:sz w:val="20"/>
          <w:szCs w:val="20"/>
        </w:rPr>
        <w:t xml:space="preserve"> de chargement des données </w:t>
      </w:r>
      <w:r w:rsidRPr="004C111A">
        <w:rPr>
          <w:sz w:val="20"/>
          <w:szCs w:val="20"/>
        </w:rPr>
        <w:t>grâce à la performance des ETL</w:t>
      </w:r>
      <w:r w:rsidRPr="004C111A" w:rsidR="00D33ADC">
        <w:rPr>
          <w:sz w:val="20"/>
          <w:szCs w:val="20"/>
        </w:rPr>
        <w:t xml:space="preserve">. </w:t>
      </w:r>
    </w:p>
    <w:p w:rsidRPr="004C111A" w:rsidR="00E0640D" w:rsidP="00E13592" w:rsidRDefault="00E0640D" w14:paraId="3654F4C1" w14:textId="77777777">
      <w:pPr>
        <w:spacing w:after="0"/>
        <w:rPr>
          <w:sz w:val="20"/>
          <w:szCs w:val="20"/>
        </w:rPr>
      </w:pPr>
    </w:p>
    <w:p w:rsidRPr="004C111A" w:rsidR="00E13592" w:rsidP="4279F9F9" w:rsidRDefault="00E0640D" w14:paraId="3FABD791" w14:textId="0FEA63B8">
      <w:pPr>
        <w:spacing w:after="0"/>
        <w:rPr>
          <w:b/>
          <w:bCs/>
          <w:i/>
          <w:iCs/>
          <w:sz w:val="20"/>
          <w:szCs w:val="20"/>
        </w:rPr>
      </w:pPr>
      <w:r w:rsidRPr="4279F9F9">
        <w:rPr>
          <w:b/>
          <w:bCs/>
          <w:i/>
          <w:iCs/>
          <w:sz w:val="20"/>
          <w:szCs w:val="20"/>
        </w:rPr>
        <w:t xml:space="preserve">« Nous sommes </w:t>
      </w:r>
      <w:r w:rsidRPr="4279F9F9" w:rsidR="00870313">
        <w:rPr>
          <w:b/>
          <w:bCs/>
          <w:i/>
          <w:iCs/>
          <w:sz w:val="20"/>
          <w:szCs w:val="20"/>
        </w:rPr>
        <w:t>passés de plusieurs heures de chargement à moins de 45 minutes.</w:t>
      </w:r>
      <w:r w:rsidRPr="4279F9F9">
        <w:rPr>
          <w:b/>
          <w:bCs/>
          <w:i/>
          <w:iCs/>
          <w:sz w:val="20"/>
          <w:szCs w:val="20"/>
        </w:rPr>
        <w:t> »</w:t>
      </w:r>
      <w:r w:rsidRPr="4279F9F9" w:rsidR="00C66D99">
        <w:rPr>
          <w:b/>
          <w:bCs/>
          <w:i/>
          <w:iCs/>
          <w:sz w:val="20"/>
          <w:szCs w:val="20"/>
        </w:rPr>
        <w:t xml:space="preserve"> </w:t>
      </w:r>
      <w:r w:rsidRPr="4279F9F9" w:rsidR="00C37F3F">
        <w:rPr>
          <w:b/>
          <w:bCs/>
          <w:i/>
          <w:iCs/>
          <w:sz w:val="20"/>
          <w:szCs w:val="20"/>
        </w:rPr>
        <w:t xml:space="preserve">se </w:t>
      </w:r>
      <w:r w:rsidRPr="4279F9F9" w:rsidR="00AA6378">
        <w:rPr>
          <w:b/>
          <w:bCs/>
          <w:i/>
          <w:iCs/>
          <w:sz w:val="20"/>
          <w:szCs w:val="20"/>
        </w:rPr>
        <w:t>réjouit</w:t>
      </w:r>
      <w:r w:rsidRPr="4279F9F9">
        <w:rPr>
          <w:b/>
          <w:bCs/>
          <w:i/>
          <w:iCs/>
          <w:sz w:val="20"/>
          <w:szCs w:val="20"/>
        </w:rPr>
        <w:t xml:space="preserve"> Jean-Baptiste Bontemps, </w:t>
      </w:r>
      <w:r w:rsidRPr="4279F9F9" w:rsidR="00457E5C">
        <w:rPr>
          <w:b/>
          <w:bCs/>
          <w:i/>
          <w:iCs/>
          <w:sz w:val="20"/>
          <w:szCs w:val="20"/>
        </w:rPr>
        <w:t>Responsable Etude</w:t>
      </w:r>
      <w:r w:rsidRPr="4279F9F9" w:rsidR="583246C6">
        <w:rPr>
          <w:b/>
          <w:bCs/>
          <w:i/>
          <w:iCs/>
          <w:sz w:val="20"/>
          <w:szCs w:val="20"/>
        </w:rPr>
        <w:t>s</w:t>
      </w:r>
      <w:r w:rsidRPr="4279F9F9" w:rsidR="00457E5C">
        <w:rPr>
          <w:b/>
          <w:bCs/>
          <w:i/>
          <w:iCs/>
          <w:sz w:val="20"/>
          <w:szCs w:val="20"/>
        </w:rPr>
        <w:t xml:space="preserve"> S.I </w:t>
      </w:r>
    </w:p>
    <w:p w:rsidRPr="004C111A" w:rsidR="00B968B3" w:rsidP="00E13592" w:rsidRDefault="00B968B3" w14:paraId="793750FB" w14:textId="5A2A9DCD">
      <w:pPr>
        <w:spacing w:after="0"/>
        <w:rPr>
          <w:b/>
          <w:i/>
          <w:sz w:val="20"/>
          <w:szCs w:val="20"/>
        </w:rPr>
      </w:pPr>
    </w:p>
    <w:p w:rsidRPr="00BF4393" w:rsidR="00592C7D" w:rsidP="00592C7D" w:rsidRDefault="00A43197" w14:paraId="3CF711E6" w14:textId="6580FA9F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La nouvelle infrastructure</w:t>
      </w:r>
      <w:r w:rsidRPr="00BF4393" w:rsidR="00592C7D">
        <w:rPr>
          <w:sz w:val="20"/>
          <w:szCs w:val="20"/>
        </w:rPr>
        <w:t xml:space="preserve"> technique de la solution MyReport Business Evolution permet à </w:t>
      </w:r>
      <w:proofErr w:type="spellStart"/>
      <w:r w:rsidRPr="00BF4393" w:rsidR="00592C7D">
        <w:rPr>
          <w:sz w:val="20"/>
          <w:szCs w:val="20"/>
        </w:rPr>
        <w:t>Gagneraud</w:t>
      </w:r>
      <w:proofErr w:type="spellEnd"/>
      <w:r w:rsidRPr="00BF4393" w:rsidR="00592C7D">
        <w:rPr>
          <w:sz w:val="20"/>
          <w:szCs w:val="20"/>
        </w:rPr>
        <w:t xml:space="preserve"> de bénéficier d’un </w:t>
      </w:r>
      <w:r w:rsidR="00A62BF4">
        <w:rPr>
          <w:sz w:val="20"/>
          <w:szCs w:val="20"/>
        </w:rPr>
        <w:t>important</w:t>
      </w:r>
      <w:r w:rsidRPr="00BF4393" w:rsidR="00592C7D">
        <w:rPr>
          <w:sz w:val="20"/>
          <w:szCs w:val="20"/>
        </w:rPr>
        <w:t xml:space="preserve"> gain en performance sur la collecte, l’analyse et le partage des données. </w:t>
      </w:r>
      <w:r w:rsidR="00875E7F">
        <w:rPr>
          <w:sz w:val="20"/>
          <w:szCs w:val="20"/>
        </w:rPr>
        <w:t>Ils ont amélioré la qualité des informations et des analyses</w:t>
      </w:r>
      <w:r w:rsidR="003167BB">
        <w:rPr>
          <w:sz w:val="20"/>
          <w:szCs w:val="20"/>
        </w:rPr>
        <w:t xml:space="preserve">. </w:t>
      </w:r>
    </w:p>
    <w:p w:rsidRPr="005C4A92" w:rsidR="00E327E7" w:rsidP="4279F9F9" w:rsidRDefault="00592C7D" w14:paraId="7C16F778" w14:textId="2BA34B5F">
      <w:pPr>
        <w:spacing w:after="200" w:line="276" w:lineRule="auto"/>
        <w:rPr>
          <w:rFonts w:eastAsia="Times New Roman" w:cs="Times New Roman" w:asciiTheme="minorHAnsi" w:hAnsiTheme="minorHAnsi"/>
          <w:b/>
          <w:bCs/>
          <w:sz w:val="20"/>
          <w:szCs w:val="20"/>
          <w:lang w:eastAsia="fr-FR"/>
        </w:rPr>
      </w:pPr>
      <w:r w:rsidRPr="4279F9F9">
        <w:rPr>
          <w:b/>
          <w:bCs/>
          <w:i/>
          <w:iCs/>
          <w:sz w:val="20"/>
          <w:szCs w:val="20"/>
        </w:rPr>
        <w:t>« Nous souhaitions passer à MyReport BE pour gagner en temps, en performance et bénéficier d’une infrastructure plus stable, sécurisée et d</w:t>
      </w:r>
      <w:r w:rsidRPr="4279F9F9" w:rsidR="47B1F7FA">
        <w:rPr>
          <w:b/>
          <w:bCs/>
          <w:i/>
          <w:iCs/>
          <w:sz w:val="20"/>
          <w:szCs w:val="20"/>
        </w:rPr>
        <w:t>’</w:t>
      </w:r>
      <w:r w:rsidRPr="4279F9F9">
        <w:rPr>
          <w:b/>
          <w:bCs/>
          <w:i/>
          <w:iCs/>
          <w:sz w:val="20"/>
          <w:szCs w:val="20"/>
        </w:rPr>
        <w:t>e</w:t>
      </w:r>
      <w:r w:rsidRPr="4279F9F9" w:rsidR="7F9A4A41">
        <w:rPr>
          <w:b/>
          <w:bCs/>
          <w:i/>
          <w:iCs/>
          <w:sz w:val="20"/>
          <w:szCs w:val="20"/>
        </w:rPr>
        <w:t>xploiter</w:t>
      </w:r>
      <w:r w:rsidRPr="4279F9F9">
        <w:rPr>
          <w:b/>
          <w:bCs/>
          <w:i/>
          <w:iCs/>
          <w:sz w:val="20"/>
          <w:szCs w:val="20"/>
        </w:rPr>
        <w:t xml:space="preserve"> la parallélisation des ETL. » Jean-Baptiste Bontemps</w:t>
      </w:r>
      <w:r w:rsidRPr="4279F9F9" w:rsidR="00003C65">
        <w:rPr>
          <w:b/>
          <w:bCs/>
          <w:i/>
          <w:iCs/>
          <w:sz w:val="20"/>
          <w:szCs w:val="20"/>
        </w:rPr>
        <w:t>,</w:t>
      </w:r>
      <w:r w:rsidRPr="4279F9F9" w:rsidR="00457E5C">
        <w:rPr>
          <w:b/>
          <w:bCs/>
          <w:i/>
          <w:iCs/>
          <w:sz w:val="20"/>
          <w:szCs w:val="20"/>
        </w:rPr>
        <w:t xml:space="preserve"> Responsable Etude</w:t>
      </w:r>
      <w:r w:rsidRPr="4279F9F9" w:rsidR="30A1A22D">
        <w:rPr>
          <w:b/>
          <w:bCs/>
          <w:i/>
          <w:iCs/>
          <w:sz w:val="20"/>
          <w:szCs w:val="20"/>
        </w:rPr>
        <w:t>s</w:t>
      </w:r>
      <w:r w:rsidRPr="4279F9F9" w:rsidR="00457E5C">
        <w:rPr>
          <w:b/>
          <w:bCs/>
          <w:i/>
          <w:iCs/>
          <w:sz w:val="20"/>
          <w:szCs w:val="20"/>
        </w:rPr>
        <w:t xml:space="preserve"> S.I</w:t>
      </w:r>
    </w:p>
    <w:p w:rsidR="001C21FE" w:rsidP="00E13592" w:rsidRDefault="00592C7D" w14:paraId="0229FB37" w14:textId="439DA1C8">
      <w:pPr>
        <w:pStyle w:val="Paragraphedeliste"/>
        <w:numPr>
          <w:ilvl w:val="1"/>
          <w:numId w:val="20"/>
        </w:numPr>
        <w:spacing w:after="200" w:line="360" w:lineRule="auto"/>
        <w:rPr>
          <w:b/>
          <w:color w:val="00385C" w:themeColor="accent2" w:themeShade="80"/>
          <w:sz w:val="22"/>
        </w:rPr>
      </w:pPr>
      <w:r w:rsidRPr="57D0B7C2">
        <w:rPr>
          <w:b/>
          <w:color w:val="00385C" w:themeColor="accent2" w:themeShade="80"/>
          <w:sz w:val="22"/>
        </w:rPr>
        <w:t>Autonomie des utilisateurs</w:t>
      </w:r>
    </w:p>
    <w:p w:rsidRPr="00BF4393" w:rsidR="00A74F13" w:rsidP="4279F9F9" w:rsidRDefault="008447F0" w14:paraId="1E5C4F25" w14:textId="072D1A5F">
      <w:pPr>
        <w:spacing w:after="200" w:line="276" w:lineRule="auto"/>
        <w:rPr>
          <w:b/>
          <w:bCs/>
          <w:i/>
          <w:iCs/>
          <w:sz w:val="20"/>
          <w:szCs w:val="20"/>
        </w:rPr>
      </w:pPr>
      <w:r w:rsidRPr="4279F9F9">
        <w:rPr>
          <w:sz w:val="20"/>
          <w:szCs w:val="20"/>
        </w:rPr>
        <w:t>L</w:t>
      </w:r>
      <w:r w:rsidRPr="4279F9F9" w:rsidR="00A74F13">
        <w:rPr>
          <w:sz w:val="20"/>
          <w:szCs w:val="20"/>
        </w:rPr>
        <w:t xml:space="preserve">es utilisateurs lancent désormais certains ETL directement depuis le Builder ce qui leur permet de </w:t>
      </w:r>
      <w:r w:rsidRPr="4279F9F9" w:rsidR="00A74F13">
        <w:rPr>
          <w:b/>
          <w:bCs/>
          <w:i/>
          <w:iCs/>
          <w:sz w:val="20"/>
          <w:szCs w:val="20"/>
        </w:rPr>
        <w:t xml:space="preserve">« gagner un temps considérable et de ne pas donner l’accès au module data à des collaborateurs </w:t>
      </w:r>
      <w:r w:rsidRPr="4279F9F9" w:rsidR="001C21FE">
        <w:rPr>
          <w:b/>
          <w:bCs/>
          <w:i/>
          <w:iCs/>
          <w:sz w:val="20"/>
          <w:szCs w:val="20"/>
        </w:rPr>
        <w:t>non concernés</w:t>
      </w:r>
      <w:r w:rsidRPr="4279F9F9" w:rsidR="00A74F13">
        <w:rPr>
          <w:b/>
          <w:bCs/>
          <w:i/>
          <w:iCs/>
          <w:sz w:val="20"/>
          <w:szCs w:val="20"/>
        </w:rPr>
        <w:t xml:space="preserve">. » Jean-Baptiste Bontemps, </w:t>
      </w:r>
      <w:r w:rsidRPr="4279F9F9" w:rsidR="1D1D69A5">
        <w:rPr>
          <w:b/>
          <w:bCs/>
          <w:i/>
          <w:iCs/>
          <w:sz w:val="20"/>
          <w:szCs w:val="20"/>
        </w:rPr>
        <w:t>R</w:t>
      </w:r>
      <w:r w:rsidRPr="4279F9F9" w:rsidR="00A74F13">
        <w:rPr>
          <w:b/>
          <w:bCs/>
          <w:i/>
          <w:iCs/>
          <w:sz w:val="20"/>
          <w:szCs w:val="20"/>
        </w:rPr>
        <w:t xml:space="preserve">esponsable </w:t>
      </w:r>
      <w:r w:rsidRPr="4279F9F9" w:rsidR="0F489C1A">
        <w:rPr>
          <w:b/>
          <w:bCs/>
          <w:i/>
          <w:iCs/>
          <w:sz w:val="20"/>
          <w:szCs w:val="20"/>
        </w:rPr>
        <w:t>Etudes S.I</w:t>
      </w:r>
    </w:p>
    <w:p w:rsidRPr="004C111A" w:rsidR="00414350" w:rsidP="00A74F13" w:rsidRDefault="00796573" w14:paraId="195184ED" w14:textId="6C1E39ED">
      <w:pPr>
        <w:spacing w:after="200" w:line="276" w:lineRule="auto"/>
        <w:rPr>
          <w:sz w:val="20"/>
          <w:szCs w:val="20"/>
        </w:rPr>
      </w:pPr>
      <w:r w:rsidRPr="57D0B7C2">
        <w:rPr>
          <w:sz w:val="20"/>
          <w:szCs w:val="20"/>
        </w:rPr>
        <w:t>L’</w:t>
      </w:r>
      <w:r w:rsidR="006B609A">
        <w:rPr>
          <w:sz w:val="20"/>
          <w:szCs w:val="20"/>
        </w:rPr>
        <w:t>utilisation</w:t>
      </w:r>
      <w:r w:rsidRPr="57D0B7C2">
        <w:rPr>
          <w:sz w:val="20"/>
          <w:szCs w:val="20"/>
        </w:rPr>
        <w:t xml:space="preserve"> de MyReport BE a été totalement repensée et permet aux équipes de </w:t>
      </w:r>
      <w:proofErr w:type="spellStart"/>
      <w:r w:rsidRPr="57D0B7C2">
        <w:rPr>
          <w:sz w:val="20"/>
          <w:szCs w:val="20"/>
        </w:rPr>
        <w:t>Gagneraud</w:t>
      </w:r>
      <w:proofErr w:type="spellEnd"/>
      <w:r w:rsidRPr="57D0B7C2">
        <w:rPr>
          <w:sz w:val="20"/>
          <w:szCs w:val="20"/>
        </w:rPr>
        <w:t xml:space="preserve"> </w:t>
      </w:r>
      <w:r w:rsidRPr="57D0B7C2" w:rsidR="009622EB">
        <w:rPr>
          <w:sz w:val="20"/>
          <w:szCs w:val="20"/>
        </w:rPr>
        <w:t>d’utilis</w:t>
      </w:r>
      <w:r w:rsidRPr="57D0B7C2" w:rsidR="009646D0">
        <w:rPr>
          <w:sz w:val="20"/>
          <w:szCs w:val="20"/>
        </w:rPr>
        <w:t>er</w:t>
      </w:r>
      <w:r w:rsidRPr="57D0B7C2" w:rsidR="009622EB">
        <w:rPr>
          <w:sz w:val="20"/>
          <w:szCs w:val="20"/>
        </w:rPr>
        <w:t xml:space="preserve"> la solution au quotidien de manière plus agile</w:t>
      </w:r>
      <w:r w:rsidRPr="57D0B7C2" w:rsidR="009646D0">
        <w:rPr>
          <w:sz w:val="20"/>
          <w:szCs w:val="20"/>
        </w:rPr>
        <w:t xml:space="preserve">, </w:t>
      </w:r>
      <w:r w:rsidRPr="57D0B7C2" w:rsidR="009622EB">
        <w:rPr>
          <w:sz w:val="20"/>
          <w:szCs w:val="20"/>
        </w:rPr>
        <w:t>simplifié</w:t>
      </w:r>
      <w:r w:rsidRPr="57D0B7C2" w:rsidR="00D76A50">
        <w:rPr>
          <w:sz w:val="20"/>
          <w:szCs w:val="20"/>
        </w:rPr>
        <w:t>e et dans une interface attractive</w:t>
      </w:r>
      <w:r w:rsidRPr="57D0B7C2" w:rsidR="009646D0">
        <w:rPr>
          <w:sz w:val="20"/>
          <w:szCs w:val="20"/>
        </w:rPr>
        <w:t xml:space="preserve"> et interactive.</w:t>
      </w:r>
    </w:p>
    <w:p w:rsidR="00414350" w:rsidP="4279F9F9" w:rsidRDefault="004A060C" w14:paraId="01990CA0" w14:textId="12CCE4FE">
      <w:pPr>
        <w:spacing w:after="200" w:line="276" w:lineRule="auto"/>
        <w:rPr>
          <w:b/>
          <w:bCs/>
          <w:i/>
          <w:iCs/>
          <w:sz w:val="20"/>
          <w:szCs w:val="20"/>
        </w:rPr>
      </w:pPr>
      <w:r w:rsidRPr="4279F9F9">
        <w:rPr>
          <w:sz w:val="20"/>
          <w:szCs w:val="20"/>
        </w:rPr>
        <w:t>De plus, ils bénéficient du</w:t>
      </w:r>
      <w:r w:rsidRPr="4279F9F9" w:rsidR="00414350">
        <w:rPr>
          <w:sz w:val="20"/>
          <w:szCs w:val="20"/>
        </w:rPr>
        <w:t xml:space="preserve"> </w:t>
      </w:r>
      <w:r w:rsidRPr="4279F9F9" w:rsidR="00337189">
        <w:rPr>
          <w:sz w:val="20"/>
          <w:szCs w:val="20"/>
        </w:rPr>
        <w:t xml:space="preserve">nouveau </w:t>
      </w:r>
      <w:r w:rsidRPr="4279F9F9" w:rsidR="00414350">
        <w:rPr>
          <w:sz w:val="20"/>
          <w:szCs w:val="20"/>
        </w:rPr>
        <w:t xml:space="preserve">module d’administration </w:t>
      </w:r>
      <w:r w:rsidRPr="4279F9F9">
        <w:rPr>
          <w:sz w:val="20"/>
          <w:szCs w:val="20"/>
        </w:rPr>
        <w:t xml:space="preserve">qui leur </w:t>
      </w:r>
      <w:r w:rsidRPr="4279F9F9" w:rsidR="00337189">
        <w:rPr>
          <w:sz w:val="20"/>
          <w:szCs w:val="20"/>
        </w:rPr>
        <w:t xml:space="preserve">permet de </w:t>
      </w:r>
      <w:r w:rsidRPr="4279F9F9" w:rsidR="00BF0A95">
        <w:rPr>
          <w:b/>
          <w:bCs/>
          <w:i/>
          <w:iCs/>
          <w:sz w:val="20"/>
          <w:szCs w:val="20"/>
        </w:rPr>
        <w:t xml:space="preserve">« gérer les droits des </w:t>
      </w:r>
      <w:r w:rsidRPr="4279F9F9" w:rsidR="00003C65">
        <w:rPr>
          <w:b/>
          <w:bCs/>
          <w:i/>
          <w:iCs/>
          <w:sz w:val="20"/>
          <w:szCs w:val="20"/>
        </w:rPr>
        <w:t>collaborateurs, l’accès</w:t>
      </w:r>
      <w:r w:rsidRPr="4279F9F9" w:rsidR="00BF0A95">
        <w:rPr>
          <w:b/>
          <w:bCs/>
          <w:i/>
          <w:iCs/>
          <w:sz w:val="20"/>
          <w:szCs w:val="20"/>
        </w:rPr>
        <w:t xml:space="preserve"> aux modèles </w:t>
      </w:r>
      <w:r w:rsidRPr="4279F9F9" w:rsidR="006B406B">
        <w:rPr>
          <w:b/>
          <w:bCs/>
          <w:i/>
          <w:iCs/>
          <w:sz w:val="20"/>
          <w:szCs w:val="20"/>
        </w:rPr>
        <w:t>et aux rapports de manière très simple, très fine et gouvernée.</w:t>
      </w:r>
      <w:r w:rsidRPr="4279F9F9" w:rsidR="0061650D">
        <w:rPr>
          <w:b/>
          <w:bCs/>
          <w:i/>
          <w:iCs/>
          <w:sz w:val="20"/>
          <w:szCs w:val="20"/>
        </w:rPr>
        <w:t xml:space="preserve"> » Jean-Baptiste Bontemps, </w:t>
      </w:r>
      <w:r w:rsidRPr="4279F9F9" w:rsidR="00457E5C">
        <w:rPr>
          <w:b/>
          <w:bCs/>
          <w:i/>
          <w:iCs/>
          <w:sz w:val="20"/>
          <w:szCs w:val="20"/>
        </w:rPr>
        <w:t>Responsable Etude</w:t>
      </w:r>
      <w:r w:rsidRPr="4279F9F9" w:rsidR="1AA24715">
        <w:rPr>
          <w:b/>
          <w:bCs/>
          <w:i/>
          <w:iCs/>
          <w:sz w:val="20"/>
          <w:szCs w:val="20"/>
        </w:rPr>
        <w:t>s</w:t>
      </w:r>
      <w:r w:rsidRPr="4279F9F9" w:rsidR="00457E5C">
        <w:rPr>
          <w:b/>
          <w:bCs/>
          <w:i/>
          <w:iCs/>
          <w:sz w:val="20"/>
          <w:szCs w:val="20"/>
        </w:rPr>
        <w:t xml:space="preserve"> S.I </w:t>
      </w:r>
    </w:p>
    <w:p w:rsidR="005F57F5" w:rsidP="00D76A50" w:rsidRDefault="005F57F5" w14:paraId="7B9457C9" w14:textId="04F8A266">
      <w:pPr>
        <w:spacing w:after="200" w:line="276" w:lineRule="auto"/>
        <w:rPr>
          <w:b/>
          <w:i/>
          <w:sz w:val="20"/>
          <w:szCs w:val="18"/>
        </w:rPr>
      </w:pPr>
    </w:p>
    <w:p w:rsidR="005F57F5" w:rsidP="00D76A50" w:rsidRDefault="005F57F5" w14:paraId="517AD794" w14:textId="70AD2F44">
      <w:pPr>
        <w:spacing w:after="200" w:line="276" w:lineRule="auto"/>
        <w:rPr>
          <w:b/>
          <w:i/>
          <w:sz w:val="20"/>
          <w:szCs w:val="18"/>
        </w:rPr>
      </w:pPr>
    </w:p>
    <w:p w:rsidR="005F57F5" w:rsidP="00D76A50" w:rsidRDefault="005F57F5" w14:paraId="3EFB3020" w14:textId="77777777">
      <w:pPr>
        <w:spacing w:after="200" w:line="276" w:lineRule="auto"/>
        <w:rPr>
          <w:b/>
          <w:i/>
          <w:sz w:val="20"/>
          <w:szCs w:val="18"/>
        </w:rPr>
      </w:pPr>
    </w:p>
    <w:p w:rsidRPr="00BD5293" w:rsidR="005F57F5" w:rsidP="00D76A50" w:rsidRDefault="005F57F5" w14:paraId="032F28E3" w14:textId="77777777">
      <w:pPr>
        <w:spacing w:after="200" w:line="276" w:lineRule="auto"/>
        <w:rPr>
          <w:bCs/>
          <w:sz w:val="20"/>
          <w:szCs w:val="18"/>
        </w:rPr>
      </w:pPr>
    </w:p>
    <w:p w:rsidR="00FA19F9" w:rsidP="00277062" w:rsidRDefault="002E6EA1" w14:paraId="280D9A53" w14:textId="768D4148">
      <w:pPr>
        <w:pStyle w:val="Paragraphedeliste"/>
        <w:numPr>
          <w:ilvl w:val="1"/>
          <w:numId w:val="20"/>
        </w:numPr>
        <w:spacing w:after="200" w:line="360" w:lineRule="auto"/>
        <w:rPr>
          <w:b/>
          <w:color w:val="00385C" w:themeColor="accent2" w:themeShade="80"/>
          <w:sz w:val="22"/>
        </w:rPr>
      </w:pPr>
      <w:r w:rsidRPr="57D0B7C2">
        <w:rPr>
          <w:b/>
          <w:bCs/>
          <w:color w:val="00385C" w:themeColor="accent2" w:themeShade="80"/>
          <w:sz w:val="22"/>
        </w:rPr>
        <w:t>Prise de décision facilitée</w:t>
      </w:r>
    </w:p>
    <w:p w:rsidRPr="00BF4393" w:rsidR="009E35F2" w:rsidP="00BF4393" w:rsidRDefault="00D47BF4" w14:paraId="323C2AA0" w14:textId="3AC10B09">
      <w:pPr>
        <w:spacing w:after="200" w:line="276" w:lineRule="auto"/>
        <w:rPr>
          <w:sz w:val="20"/>
          <w:szCs w:val="20"/>
        </w:rPr>
      </w:pPr>
      <w:r w:rsidRPr="4279F9F9">
        <w:rPr>
          <w:sz w:val="20"/>
          <w:szCs w:val="20"/>
        </w:rPr>
        <w:t xml:space="preserve">Sous MyReport Essential, les données collectées et disponibles étaient </w:t>
      </w:r>
      <w:r w:rsidRPr="4279F9F9" w:rsidR="0016168D">
        <w:rPr>
          <w:sz w:val="20"/>
          <w:szCs w:val="20"/>
        </w:rPr>
        <w:t xml:space="preserve">principalement </w:t>
      </w:r>
      <w:r w:rsidRPr="4279F9F9">
        <w:rPr>
          <w:sz w:val="20"/>
          <w:szCs w:val="20"/>
        </w:rPr>
        <w:t>en provenance d</w:t>
      </w:r>
      <w:r w:rsidRPr="4279F9F9" w:rsidR="2CE34F69">
        <w:rPr>
          <w:sz w:val="20"/>
          <w:szCs w:val="20"/>
        </w:rPr>
        <w:t>es</w:t>
      </w:r>
      <w:r w:rsidRPr="4279F9F9">
        <w:rPr>
          <w:sz w:val="20"/>
          <w:szCs w:val="20"/>
        </w:rPr>
        <w:t xml:space="preserve"> </w:t>
      </w:r>
      <w:proofErr w:type="spellStart"/>
      <w:r w:rsidRPr="4279F9F9" w:rsidR="0305DFE6">
        <w:rPr>
          <w:sz w:val="20"/>
          <w:szCs w:val="20"/>
        </w:rPr>
        <w:t>E</w:t>
      </w:r>
      <w:r w:rsidRPr="4279F9F9">
        <w:rPr>
          <w:sz w:val="20"/>
          <w:szCs w:val="20"/>
        </w:rPr>
        <w:t>RP</w:t>
      </w:r>
      <w:r w:rsidRPr="4279F9F9" w:rsidR="009DCE29">
        <w:rPr>
          <w:sz w:val="20"/>
          <w:szCs w:val="20"/>
        </w:rPr>
        <w:t>s</w:t>
      </w:r>
      <w:proofErr w:type="spellEnd"/>
      <w:r w:rsidRPr="4279F9F9">
        <w:rPr>
          <w:sz w:val="20"/>
          <w:szCs w:val="20"/>
        </w:rPr>
        <w:t xml:space="preserve"> </w:t>
      </w:r>
      <w:r w:rsidRPr="4279F9F9" w:rsidR="0016168D">
        <w:rPr>
          <w:sz w:val="20"/>
          <w:szCs w:val="20"/>
        </w:rPr>
        <w:t>métier</w:t>
      </w:r>
      <w:r w:rsidRPr="4279F9F9" w:rsidR="0DAD117F">
        <w:rPr>
          <w:sz w:val="20"/>
          <w:szCs w:val="20"/>
        </w:rPr>
        <w:t>s</w:t>
      </w:r>
      <w:r w:rsidRPr="4279F9F9">
        <w:rPr>
          <w:sz w:val="20"/>
          <w:szCs w:val="20"/>
        </w:rPr>
        <w:t xml:space="preserve">. Les indicateurs de performance étaient concentrés sur la gestion de chantier. </w:t>
      </w:r>
      <w:r w:rsidRPr="4279F9F9" w:rsidR="009E35F2">
        <w:rPr>
          <w:sz w:val="20"/>
          <w:szCs w:val="20"/>
        </w:rPr>
        <w:t>Lors de la migration, la société a remis à plat l’ensemble des processus et a défini les besoins attendus. Les équipes ont décidé d’étendre les champs des possibles en connectant d’autres sources de données. Dorénavant, les data</w:t>
      </w:r>
      <w:r w:rsidRPr="4279F9F9" w:rsidR="00BC57E0">
        <w:rPr>
          <w:sz w:val="20"/>
          <w:szCs w:val="20"/>
        </w:rPr>
        <w:t>s</w:t>
      </w:r>
      <w:r w:rsidRPr="4279F9F9" w:rsidR="008A0DEF">
        <w:rPr>
          <w:sz w:val="20"/>
          <w:szCs w:val="20"/>
        </w:rPr>
        <w:t xml:space="preserve"> des services supports et les </w:t>
      </w:r>
      <w:proofErr w:type="spellStart"/>
      <w:r w:rsidRPr="4279F9F9" w:rsidR="008A0DEF">
        <w:rPr>
          <w:sz w:val="20"/>
          <w:szCs w:val="20"/>
        </w:rPr>
        <w:t>ERPs</w:t>
      </w:r>
      <w:proofErr w:type="spellEnd"/>
      <w:r w:rsidRPr="4279F9F9" w:rsidR="008A0DEF">
        <w:rPr>
          <w:sz w:val="20"/>
          <w:szCs w:val="20"/>
        </w:rPr>
        <w:t xml:space="preserve"> sont </w:t>
      </w:r>
      <w:r w:rsidRPr="4279F9F9" w:rsidR="2864759B">
        <w:rPr>
          <w:sz w:val="20"/>
          <w:szCs w:val="20"/>
        </w:rPr>
        <w:t>exploités avec</w:t>
      </w:r>
      <w:r w:rsidRPr="4279F9F9" w:rsidR="0001343E">
        <w:rPr>
          <w:sz w:val="20"/>
          <w:szCs w:val="20"/>
        </w:rPr>
        <w:t xml:space="preserve"> MyReport</w:t>
      </w:r>
      <w:r w:rsidRPr="4279F9F9" w:rsidR="633507EE">
        <w:rPr>
          <w:sz w:val="20"/>
          <w:szCs w:val="20"/>
        </w:rPr>
        <w:t xml:space="preserve"> BE</w:t>
      </w:r>
      <w:r w:rsidRPr="4279F9F9" w:rsidR="0001343E">
        <w:rPr>
          <w:sz w:val="20"/>
          <w:szCs w:val="20"/>
        </w:rPr>
        <w:t>.</w:t>
      </w:r>
      <w:r w:rsidRPr="4279F9F9" w:rsidR="009E35F2">
        <w:rPr>
          <w:sz w:val="20"/>
          <w:szCs w:val="20"/>
        </w:rPr>
        <w:t xml:space="preserve"> Les métiers et la direction ont désormais une vue globale sur </w:t>
      </w:r>
      <w:r w:rsidRPr="4279F9F9" w:rsidR="0001343E">
        <w:rPr>
          <w:sz w:val="20"/>
          <w:szCs w:val="20"/>
        </w:rPr>
        <w:t>les performances</w:t>
      </w:r>
      <w:r w:rsidRPr="4279F9F9" w:rsidR="009E35F2">
        <w:rPr>
          <w:sz w:val="20"/>
          <w:szCs w:val="20"/>
        </w:rPr>
        <w:t xml:space="preserve"> de l’entreprise </w:t>
      </w:r>
      <w:r w:rsidRPr="4279F9F9" w:rsidR="00DF2ADC">
        <w:rPr>
          <w:sz w:val="20"/>
          <w:szCs w:val="20"/>
        </w:rPr>
        <w:t>pour</w:t>
      </w:r>
      <w:r w:rsidRPr="4279F9F9" w:rsidR="009E35F2">
        <w:rPr>
          <w:sz w:val="20"/>
          <w:szCs w:val="20"/>
        </w:rPr>
        <w:t xml:space="preserve"> étayer leur</w:t>
      </w:r>
      <w:r w:rsidRPr="4279F9F9" w:rsidR="00DF2ADC">
        <w:rPr>
          <w:sz w:val="20"/>
          <w:szCs w:val="20"/>
        </w:rPr>
        <w:t>s</w:t>
      </w:r>
      <w:r w:rsidRPr="4279F9F9" w:rsidR="009E35F2">
        <w:rPr>
          <w:sz w:val="20"/>
          <w:szCs w:val="20"/>
        </w:rPr>
        <w:t xml:space="preserve"> prise</w:t>
      </w:r>
      <w:r w:rsidRPr="4279F9F9" w:rsidR="00DF2ADC">
        <w:rPr>
          <w:sz w:val="20"/>
          <w:szCs w:val="20"/>
        </w:rPr>
        <w:t>s</w:t>
      </w:r>
      <w:r w:rsidRPr="4279F9F9" w:rsidR="009E35F2">
        <w:rPr>
          <w:sz w:val="20"/>
          <w:szCs w:val="20"/>
        </w:rPr>
        <w:t xml:space="preserve"> de décision</w:t>
      </w:r>
      <w:r w:rsidRPr="4279F9F9" w:rsidR="51DF0DD5">
        <w:rPr>
          <w:sz w:val="20"/>
          <w:szCs w:val="20"/>
        </w:rPr>
        <w:t>s</w:t>
      </w:r>
      <w:r w:rsidRPr="4279F9F9" w:rsidR="009E35F2">
        <w:rPr>
          <w:sz w:val="20"/>
          <w:szCs w:val="20"/>
        </w:rPr>
        <w:t xml:space="preserve">. </w:t>
      </w:r>
    </w:p>
    <w:p w:rsidRPr="004C111A" w:rsidR="00D176A9" w:rsidP="00FA19F9" w:rsidRDefault="001A5389" w14:paraId="16C2AB3C" w14:textId="38258355">
      <w:pPr>
        <w:spacing w:after="200" w:line="276" w:lineRule="auto"/>
        <w:rPr>
          <w:sz w:val="20"/>
          <w:szCs w:val="20"/>
        </w:rPr>
      </w:pPr>
      <w:r w:rsidRPr="4279F9F9">
        <w:rPr>
          <w:sz w:val="20"/>
          <w:szCs w:val="20"/>
        </w:rPr>
        <w:t>L</w:t>
      </w:r>
      <w:r w:rsidRPr="4279F9F9" w:rsidR="00517DFB">
        <w:rPr>
          <w:sz w:val="20"/>
          <w:szCs w:val="20"/>
        </w:rPr>
        <w:t xml:space="preserve">a solution leur a </w:t>
      </w:r>
      <w:r w:rsidRPr="4279F9F9">
        <w:rPr>
          <w:sz w:val="20"/>
          <w:szCs w:val="20"/>
        </w:rPr>
        <w:t xml:space="preserve">également </w:t>
      </w:r>
      <w:r w:rsidRPr="4279F9F9" w:rsidR="0082070F">
        <w:rPr>
          <w:sz w:val="20"/>
          <w:szCs w:val="20"/>
        </w:rPr>
        <w:t xml:space="preserve">offert la possibilité </w:t>
      </w:r>
      <w:r w:rsidRPr="4279F9F9" w:rsidR="00517DFB">
        <w:rPr>
          <w:sz w:val="20"/>
          <w:szCs w:val="20"/>
        </w:rPr>
        <w:t>d’étendre leurs usages avec la data visualisation</w:t>
      </w:r>
      <w:r w:rsidRPr="4279F9F9" w:rsidR="4037A1E6">
        <w:rPr>
          <w:sz w:val="20"/>
          <w:szCs w:val="20"/>
        </w:rPr>
        <w:t xml:space="preserve"> sous forme de KPI</w:t>
      </w:r>
      <w:r w:rsidRPr="4279F9F9" w:rsidR="00517DFB">
        <w:rPr>
          <w:sz w:val="20"/>
          <w:szCs w:val="20"/>
        </w:rPr>
        <w:t xml:space="preserve">. </w:t>
      </w:r>
      <w:r w:rsidRPr="4279F9F9" w:rsidR="00D176A9">
        <w:rPr>
          <w:sz w:val="20"/>
          <w:szCs w:val="20"/>
        </w:rPr>
        <w:t>Celle-ci</w:t>
      </w:r>
      <w:r w:rsidRPr="4279F9F9" w:rsidR="00584E37">
        <w:rPr>
          <w:sz w:val="20"/>
          <w:szCs w:val="20"/>
        </w:rPr>
        <w:t xml:space="preserve"> permet une visualisation </w:t>
      </w:r>
      <w:r w:rsidRPr="4279F9F9" w:rsidR="15528E03">
        <w:rPr>
          <w:sz w:val="20"/>
          <w:szCs w:val="20"/>
        </w:rPr>
        <w:t xml:space="preserve">synthétique, </w:t>
      </w:r>
      <w:r w:rsidRPr="4279F9F9" w:rsidR="00584E37">
        <w:rPr>
          <w:sz w:val="20"/>
          <w:szCs w:val="20"/>
        </w:rPr>
        <w:t xml:space="preserve">claire et </w:t>
      </w:r>
      <w:r w:rsidRPr="4279F9F9" w:rsidR="00235C5F">
        <w:rPr>
          <w:sz w:val="20"/>
          <w:szCs w:val="20"/>
        </w:rPr>
        <w:t xml:space="preserve">précise </w:t>
      </w:r>
      <w:r w:rsidRPr="4279F9F9" w:rsidR="004F7862">
        <w:rPr>
          <w:sz w:val="20"/>
          <w:szCs w:val="20"/>
        </w:rPr>
        <w:t>d</w:t>
      </w:r>
      <w:r w:rsidRPr="4279F9F9" w:rsidR="00235C5F">
        <w:rPr>
          <w:sz w:val="20"/>
          <w:szCs w:val="20"/>
        </w:rPr>
        <w:t>es indicateurs clés de performance</w:t>
      </w:r>
      <w:r w:rsidRPr="4279F9F9" w:rsidR="36B09B88">
        <w:rPr>
          <w:sz w:val="20"/>
          <w:szCs w:val="20"/>
        </w:rPr>
        <w:t xml:space="preserve">. </w:t>
      </w:r>
      <w:proofErr w:type="spellStart"/>
      <w:r w:rsidRPr="4279F9F9" w:rsidR="00AE15EE">
        <w:rPr>
          <w:sz w:val="20"/>
          <w:szCs w:val="20"/>
        </w:rPr>
        <w:t>Gagneraud</w:t>
      </w:r>
      <w:proofErr w:type="spellEnd"/>
      <w:r w:rsidRPr="4279F9F9" w:rsidR="00AE15EE">
        <w:rPr>
          <w:sz w:val="20"/>
          <w:szCs w:val="20"/>
        </w:rPr>
        <w:t xml:space="preserve"> </w:t>
      </w:r>
      <w:r w:rsidRPr="4279F9F9" w:rsidR="0060065B">
        <w:rPr>
          <w:sz w:val="20"/>
          <w:szCs w:val="20"/>
        </w:rPr>
        <w:t xml:space="preserve">a l’ambition </w:t>
      </w:r>
      <w:r w:rsidRPr="4279F9F9" w:rsidR="00C9118F">
        <w:rPr>
          <w:sz w:val="20"/>
          <w:szCs w:val="20"/>
        </w:rPr>
        <w:t xml:space="preserve">de créer </w:t>
      </w:r>
      <w:r w:rsidRPr="4279F9F9" w:rsidR="52E7B3B6">
        <w:rPr>
          <w:sz w:val="20"/>
          <w:szCs w:val="20"/>
        </w:rPr>
        <w:t xml:space="preserve">par exemple </w:t>
      </w:r>
      <w:r w:rsidRPr="4279F9F9" w:rsidR="00C9118F">
        <w:rPr>
          <w:sz w:val="20"/>
          <w:szCs w:val="20"/>
        </w:rPr>
        <w:t xml:space="preserve">des </w:t>
      </w:r>
      <w:proofErr w:type="spellStart"/>
      <w:r w:rsidRPr="4279F9F9" w:rsidR="00C9118F">
        <w:rPr>
          <w:sz w:val="20"/>
          <w:szCs w:val="20"/>
        </w:rPr>
        <w:t>dashboar</w:t>
      </w:r>
      <w:r w:rsidRPr="4279F9F9" w:rsidR="001D2F87">
        <w:rPr>
          <w:sz w:val="20"/>
          <w:szCs w:val="20"/>
        </w:rPr>
        <w:t>ds</w:t>
      </w:r>
      <w:proofErr w:type="spellEnd"/>
      <w:r w:rsidRPr="4279F9F9" w:rsidR="001D2F87">
        <w:rPr>
          <w:sz w:val="20"/>
          <w:szCs w:val="20"/>
        </w:rPr>
        <w:t xml:space="preserve"> spécifiques pour la gestion de la sécurité dans le </w:t>
      </w:r>
      <w:r w:rsidRPr="4279F9F9" w:rsidR="0060065B">
        <w:rPr>
          <w:sz w:val="20"/>
          <w:szCs w:val="20"/>
        </w:rPr>
        <w:t>BTP</w:t>
      </w:r>
      <w:r w:rsidRPr="4279F9F9" w:rsidR="001C59A5">
        <w:rPr>
          <w:sz w:val="20"/>
          <w:szCs w:val="20"/>
        </w:rPr>
        <w:t xml:space="preserve">. </w:t>
      </w:r>
    </w:p>
    <w:p w:rsidRPr="00277062" w:rsidR="00FA19F9" w:rsidP="00277062" w:rsidRDefault="00864C09" w14:paraId="58C394A6" w14:textId="7482628F">
      <w:pPr>
        <w:spacing w:after="200" w:line="360" w:lineRule="auto"/>
        <w:rPr>
          <w:b/>
          <w:sz w:val="22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38606641" wp14:editId="04443F2E">
            <wp:simplePos x="0" y="0"/>
            <wp:positionH relativeFrom="column">
              <wp:posOffset>3608303</wp:posOffset>
            </wp:positionH>
            <wp:positionV relativeFrom="paragraph">
              <wp:posOffset>258715</wp:posOffset>
            </wp:positionV>
            <wp:extent cx="1401445" cy="1401445"/>
            <wp:effectExtent l="0" t="57150" r="122555" b="654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  <a:noFill/>
                    <a:effectLst>
                      <a:outerShdw blurRad="50800" dist="50800" algn="ctr" rotWithShape="0">
                        <a:srgbClr val="000000">
                          <a:alpha val="43137"/>
                        </a:srgbClr>
                      </a:outerShd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2CB" w:rsidP="00E13592" w:rsidRDefault="003042CB" w14:paraId="6B5FADDA" w14:textId="07FBB4A6">
      <w:pPr>
        <w:spacing w:after="200" w:line="276" w:lineRule="auto"/>
        <w:rPr>
          <w:sz w:val="20"/>
          <w:szCs w:val="20"/>
        </w:rPr>
      </w:pPr>
    </w:p>
    <w:p w:rsidRPr="00B10340" w:rsidR="00E13592" w:rsidP="00E13592" w:rsidRDefault="00CC5869" w14:paraId="6A1E78EB" w14:textId="3CEC8CA6">
      <w:pPr>
        <w:spacing w:after="200" w:line="276" w:lineRule="auto"/>
        <w:rPr>
          <w:sz w:val="20"/>
          <w:szCs w:val="20"/>
        </w:rPr>
      </w:pPr>
      <w:r w:rsidRPr="00B10340">
        <w:rPr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61B03B5E" wp14:editId="1BEA4013">
            <wp:simplePos x="0" y="0"/>
            <wp:positionH relativeFrom="margin">
              <wp:posOffset>2468451</wp:posOffset>
            </wp:positionH>
            <wp:positionV relativeFrom="paragraph">
              <wp:posOffset>114714</wp:posOffset>
            </wp:positionV>
            <wp:extent cx="542261" cy="462574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" cy="4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10340" w:rsidR="003042CB" w:rsidP="00E13592" w:rsidRDefault="003042CB" w14:paraId="40BD0A8D" w14:textId="4E74A2D2">
      <w:pPr>
        <w:spacing w:after="200" w:line="276" w:lineRule="auto"/>
        <w:rPr>
          <w:sz w:val="20"/>
          <w:szCs w:val="20"/>
        </w:rPr>
      </w:pPr>
    </w:p>
    <w:p w:rsidRPr="00B10340" w:rsidR="00864C09" w:rsidP="00E13592" w:rsidRDefault="00CC5869" w14:paraId="3D9F0D82" w14:textId="0B3C6D43" w14:noSpellErr="1">
      <w:pPr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45" behindDoc="0" locked="0" layoutInCell="1" allowOverlap="1" wp14:anchorId="3076D8E5" wp14:editId="4C9F1E83">
                <wp:simplePos x="0" y="0"/>
                <wp:positionH relativeFrom="column">
                  <wp:posOffset>627512</wp:posOffset>
                </wp:positionH>
                <wp:positionV relativeFrom="paragraph">
                  <wp:posOffset>94854</wp:posOffset>
                </wp:positionV>
                <wp:extent cx="3253563" cy="1294645"/>
                <wp:effectExtent l="0" t="0" r="4445" b="1270"/>
                <wp:wrapNone/>
                <wp:docPr id="89" name="Rectangle :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563" cy="1294645"/>
                        </a:xfrm>
                        <a:prstGeom prst="roundRect">
                          <a:avLst>
                            <a:gd name="adj" fmla="val 17843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14="http://schemas.microsoft.com/office/word/2010/wordml" w:rsidRPr="00CC5869" w:rsidR="00B62057" w:rsidP="00CC5869" w:rsidRDefault="00E13592" w14:paraId="526FDE71" w14:textId="00930E31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C5869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« </w:t>
                            </w:r>
                            <w:r w:rsidR="00CE0D92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Avec MyReport BE, c’est plus de performance, </w:t>
                            </w:r>
                            <w:r w:rsidR="00280BB0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plus de sécurité, d’agilité et une ergonomie repensée</w:t>
                            </w:r>
                            <w:r w:rsidRPr="00CC5869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roundrect xmlns:w14="http://schemas.microsoft.com/office/word/2010/wordml" xmlns:o="urn:schemas-microsoft-com:office:office" xmlns:v="urn:schemas-microsoft-com:vml" id="Rectangle : coins arrondis 89" style="position:absolute;left:0;text-align:left;margin-left:49.4pt;margin-top:7.45pt;width:256.2pt;height:101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71b8 [3205]" stroked="f" strokeweight="1pt" arcsize="11693f" w14:anchorId="3076D8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">
                <v:stroke joinstyle="miter"/>
                <v:textbox>
                  <w:txbxContent>
                    <w:p w:rsidRPr="00CC5869" w:rsidR="00B62057" w:rsidP="00CC5869" w:rsidRDefault="00E13592" w14:paraId="526FDE71" w14:textId="00930E3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CC5869">
                        <w:rPr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« </w:t>
                      </w:r>
                      <w:r w:rsidR="00CE0D92">
                        <w:rPr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Avec MyReport BE, c’est plus de performance, </w:t>
                      </w:r>
                      <w:r w:rsidR="00280BB0">
                        <w:rPr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plus de sécurité, d’agilité et une ergonomie repensée</w:t>
                      </w:r>
                      <w:r w:rsidRPr="00CC5869">
                        <w:rPr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. » 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B10340" w:rsidR="00B10340" w:rsidP="00BF4393" w:rsidRDefault="00B10340" w14:paraId="20677B1D" w14:textId="283865BB">
      <w:pPr>
        <w:spacing w:after="200" w:line="276" w:lineRule="auto"/>
        <w:rPr>
          <w:sz w:val="20"/>
          <w:szCs w:val="20"/>
        </w:rPr>
      </w:pPr>
    </w:p>
    <w:p w:rsidRPr="008B2BFD" w:rsidR="00B10340" w:rsidP="00E13592" w:rsidRDefault="008B2BFD" w14:paraId="634F7407" w14:textId="4A9DDFC3">
      <w:pPr>
        <w:tabs>
          <w:tab w:val="left" w:pos="6237"/>
        </w:tabs>
        <w:spacing w:after="0" w:line="276" w:lineRule="auto"/>
        <w:rPr>
          <w:b/>
          <w:bCs/>
          <w:color w:val="0071B8" w:themeColor="accent2"/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</w:t>
      </w:r>
      <w:r w:rsidR="00847B24">
        <w:rPr>
          <w:b/>
          <w:bCs/>
          <w:color w:val="0071B8" w:themeColor="accent2"/>
          <w:sz w:val="24"/>
          <w:szCs w:val="24"/>
        </w:rPr>
        <w:t>Jean-Baptiste B</w:t>
      </w:r>
      <w:r w:rsidR="00A93341">
        <w:rPr>
          <w:b/>
          <w:bCs/>
          <w:color w:val="0071B8" w:themeColor="accent2"/>
          <w:sz w:val="24"/>
          <w:szCs w:val="24"/>
        </w:rPr>
        <w:t>ONTEMPS</w:t>
      </w:r>
    </w:p>
    <w:p w:rsidR="003042CB" w:rsidP="00CC5869" w:rsidRDefault="000A273B" w14:paraId="1E326211" w14:textId="6133DE5E">
      <w:pPr>
        <w:tabs>
          <w:tab w:val="left" w:pos="6237"/>
        </w:tabs>
        <w:spacing w:after="0" w:line="276" w:lineRule="auto"/>
        <w:rPr>
          <w:color w:val="0071B8" w:themeColor="accent2"/>
          <w:sz w:val="16"/>
          <w:szCs w:val="16"/>
        </w:rPr>
      </w:pPr>
      <w:r>
        <w:rPr>
          <w:color w:val="0071B8" w:themeColor="accent2"/>
          <w:sz w:val="16"/>
          <w:szCs w:val="16"/>
        </w:rPr>
        <w:tab/>
      </w:r>
      <w:r w:rsidR="000D0FFB">
        <w:rPr>
          <w:color w:val="0071B8" w:themeColor="accent2"/>
          <w:sz w:val="16"/>
          <w:szCs w:val="16"/>
        </w:rPr>
        <w:t xml:space="preserve"> Responsable </w:t>
      </w:r>
      <w:r w:rsidR="00457E5C">
        <w:rPr>
          <w:color w:val="0071B8" w:themeColor="accent2"/>
          <w:sz w:val="16"/>
          <w:szCs w:val="16"/>
        </w:rPr>
        <w:t>Etude</w:t>
      </w:r>
      <w:r w:rsidR="0C441C48">
        <w:rPr>
          <w:color w:val="0071B8" w:themeColor="accent2"/>
          <w:sz w:val="16"/>
          <w:szCs w:val="16"/>
        </w:rPr>
        <w:t>s</w:t>
      </w:r>
      <w:r w:rsidR="00457E5C">
        <w:rPr>
          <w:color w:val="0071B8" w:themeColor="accent2"/>
          <w:sz w:val="16"/>
          <w:szCs w:val="16"/>
        </w:rPr>
        <w:t xml:space="preserve"> S.I</w:t>
      </w:r>
    </w:p>
    <w:p w:rsidR="00490663" w:rsidP="00CC5869" w:rsidRDefault="00490663" w14:paraId="1731ED8B" w14:textId="77E31E9E">
      <w:pPr>
        <w:tabs>
          <w:tab w:val="left" w:pos="6237"/>
        </w:tabs>
        <w:spacing w:after="0" w:line="276" w:lineRule="auto"/>
        <w:rPr>
          <w:color w:val="0071B8" w:themeColor="accent2"/>
          <w:sz w:val="16"/>
          <w:szCs w:val="16"/>
        </w:rPr>
      </w:pPr>
    </w:p>
    <w:p w:rsidR="00490663" w:rsidP="00CC5869" w:rsidRDefault="00490663" w14:paraId="594517B5" w14:textId="2D0C8244">
      <w:pPr>
        <w:tabs>
          <w:tab w:val="left" w:pos="6237"/>
        </w:tabs>
        <w:spacing w:after="0" w:line="276" w:lineRule="auto"/>
        <w:rPr>
          <w:color w:val="0071B8" w:themeColor="accent2"/>
          <w:sz w:val="16"/>
          <w:szCs w:val="16"/>
        </w:rPr>
      </w:pPr>
    </w:p>
    <w:p w:rsidR="00490663" w:rsidP="00CC5869" w:rsidRDefault="00490663" w14:paraId="2A4BA2B9" w14:textId="14FE339A">
      <w:pPr>
        <w:tabs>
          <w:tab w:val="left" w:pos="6237"/>
        </w:tabs>
        <w:spacing w:after="0" w:line="276" w:lineRule="auto"/>
        <w:rPr>
          <w:color w:val="0071B8" w:themeColor="accent2"/>
          <w:sz w:val="16"/>
          <w:szCs w:val="16"/>
        </w:rPr>
      </w:pPr>
    </w:p>
    <w:p w:rsidRPr="00CC5869" w:rsidR="002D44B2" w:rsidP="00CC5869" w:rsidRDefault="002D44B2" w14:paraId="6EB6FF4F" w14:textId="79F59124">
      <w:pPr>
        <w:tabs>
          <w:tab w:val="left" w:pos="6237"/>
        </w:tabs>
        <w:spacing w:after="0" w:line="276" w:lineRule="auto"/>
        <w:rPr>
          <w:color w:val="0071B8" w:themeColor="accent2"/>
          <w:sz w:val="16"/>
          <w:szCs w:val="16"/>
        </w:rPr>
      </w:pPr>
    </w:p>
    <w:sectPr w:rsidRPr="00CC5869" w:rsidR="002D44B2" w:rsidSect="001B065D">
      <w:headerReference w:type="default" r:id="rId18"/>
      <w:footerReference w:type="default" r:id="rId19"/>
      <w:headerReference w:type="first" r:id="rId20"/>
      <w:footerReference w:type="first" r:id="rId21"/>
      <w:pgSz w:w="11906" w:h="16838" w:orient="portrait"/>
      <w:pgMar w:top="1418" w:right="849" w:bottom="1134" w:left="851" w:header="284" w:footer="1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46B3D" w:rsidP="00A21FB4" w:rsidRDefault="00546B3D" w14:paraId="3030FB97" w14:textId="77777777">
      <w:pPr>
        <w:spacing w:after="0"/>
      </w:pPr>
      <w:r>
        <w:separator/>
      </w:r>
    </w:p>
  </w:endnote>
  <w:endnote w:type="continuationSeparator" w:id="0">
    <w:p w:rsidR="00546B3D" w:rsidP="00A21FB4" w:rsidRDefault="00546B3D" w14:paraId="7ED13002" w14:textId="77777777">
      <w:pPr>
        <w:spacing w:after="0"/>
      </w:pPr>
      <w:r>
        <w:continuationSeparator/>
      </w:r>
    </w:p>
  </w:endnote>
  <w:endnote w:type="continuationNotice" w:id="1">
    <w:p w:rsidR="00546B3D" w:rsidRDefault="00546B3D" w14:paraId="3832E848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563BF8" w:rsidR="009A3BFF" w:rsidP="009A3BFF" w:rsidRDefault="009A3BFF" w14:paraId="028806DB" w14:textId="0833632F">
    <w:pPr>
      <w:rPr>
        <w:color w:val="828D98"/>
      </w:rPr>
    </w:pPr>
    <w:r w:rsidRPr="00563BF8">
      <w:rPr>
        <w:noProof/>
        <w:color w:val="828D98"/>
      </w:rPr>
      <w:drawing>
        <wp:anchor distT="0" distB="0" distL="114300" distR="114300" simplePos="0" relativeHeight="251658243" behindDoc="0" locked="0" layoutInCell="1" allowOverlap="1" wp14:anchorId="377BA480" wp14:editId="61F413CE">
          <wp:simplePos x="0" y="0"/>
          <wp:positionH relativeFrom="page">
            <wp:posOffset>5893435</wp:posOffset>
          </wp:positionH>
          <wp:positionV relativeFrom="paragraph">
            <wp:posOffset>-544830</wp:posOffset>
          </wp:positionV>
          <wp:extent cx="1666875" cy="973492"/>
          <wp:effectExtent l="0" t="0" r="0" b="0"/>
          <wp:wrapNone/>
          <wp:docPr id="85" name="Imag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97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3BF8">
      <w:rPr>
        <w:noProof/>
        <w:color w:val="828D98"/>
        <w:sz w:val="16"/>
        <w:szCs w:val="16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87C9C27" wp14:editId="0F7F73BD">
              <wp:simplePos x="0" y="0"/>
              <wp:positionH relativeFrom="column">
                <wp:posOffset>-824865</wp:posOffset>
              </wp:positionH>
              <wp:positionV relativeFrom="paragraph">
                <wp:posOffset>-288290</wp:posOffset>
              </wp:positionV>
              <wp:extent cx="5234400" cy="1612900"/>
              <wp:effectExtent l="0" t="0" r="4445" b="6350"/>
              <wp:wrapNone/>
              <wp:docPr id="84" name="Rectangle : coins arrondis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34400" cy="1612900"/>
                      </a:xfrm>
                      <a:prstGeom prst="roundRect">
                        <a:avLst>
                          <a:gd name="adj" fmla="val 20537"/>
                        </a:avLst>
                      </a:prstGeom>
                      <a:solidFill>
                        <a:srgbClr val="DDDC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oundrect id="Rectangle : coins arrondis 84" style="position:absolute;margin-left:-64.95pt;margin-top:-22.7pt;width:412.15pt;height:1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ddcdf" stroked="f" strokeweight="1pt" arcsize="13459f" w14:anchorId="48FAC4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">
              <v:stroke joinstyle="miter"/>
            </v:roundrect>
          </w:pict>
        </mc:Fallback>
      </mc:AlternateContent>
    </w:r>
    <w:r w:rsidRPr="00563BF8">
      <w:rPr>
        <w:noProof/>
        <w:color w:val="828D98"/>
        <w:sz w:val="16"/>
        <w:szCs w:val="16"/>
      </w:rPr>
      <w:drawing>
        <wp:anchor distT="0" distB="0" distL="114300" distR="114300" simplePos="0" relativeHeight="251658245" behindDoc="0" locked="0" layoutInCell="1" allowOverlap="1" wp14:anchorId="2787DEE5" wp14:editId="227ECABD">
          <wp:simplePos x="0" y="0"/>
          <wp:positionH relativeFrom="margin">
            <wp:align>left</wp:align>
          </wp:positionH>
          <wp:positionV relativeFrom="paragraph">
            <wp:posOffset>3123</wp:posOffset>
          </wp:positionV>
          <wp:extent cx="639445" cy="122555"/>
          <wp:effectExtent l="0" t="0" r="8255" b="0"/>
          <wp:wrapNone/>
          <wp:docPr id="86" name="Imag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63BF8" w:rsidR="4279F9F9">
      <w:rPr>
        <w:color w:val="828D98"/>
        <w:sz w:val="16"/>
        <w:szCs w:val="16"/>
      </w:rPr>
      <w:t xml:space="preserve">                        - RCS PARIS B 437 895 766 - TVA Intra-communautaire FR 14 437 895</w:t>
    </w:r>
    <w:r w:rsidR="4279F9F9">
      <w:rPr>
        <w:color w:val="828D98"/>
        <w:sz w:val="16"/>
        <w:szCs w:val="16"/>
      </w:rPr>
      <w:t> </w:t>
    </w:r>
    <w:r w:rsidRPr="00563BF8" w:rsidR="4279F9F9">
      <w:rPr>
        <w:color w:val="828D98"/>
        <w:sz w:val="16"/>
        <w:szCs w:val="16"/>
      </w:rPr>
      <w:t>766</w:t>
    </w:r>
  </w:p>
  <w:p w:rsidR="009A3BFF" w:rsidRDefault="009A3BFF" w14:paraId="73DB1059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563BF8" w:rsidR="00416369" w:rsidP="00005681" w:rsidRDefault="00C55ACF" w14:paraId="00132DF5" w14:textId="3C6F067B">
    <w:pPr>
      <w:rPr>
        <w:color w:val="828D98"/>
      </w:rPr>
    </w:pPr>
    <w:r w:rsidRPr="00563BF8">
      <w:rPr>
        <w:noProof/>
        <w:color w:val="828D98"/>
      </w:rPr>
      <w:drawing>
        <wp:anchor distT="0" distB="0" distL="114300" distR="114300" simplePos="0" relativeHeight="251658241" behindDoc="0" locked="0" layoutInCell="1" allowOverlap="1" wp14:anchorId="513D8B4D" wp14:editId="5CCFB6C2">
          <wp:simplePos x="0" y="0"/>
          <wp:positionH relativeFrom="page">
            <wp:align>right</wp:align>
          </wp:positionH>
          <wp:positionV relativeFrom="paragraph">
            <wp:posOffset>-678180</wp:posOffset>
          </wp:positionV>
          <wp:extent cx="1666875" cy="973492"/>
          <wp:effectExtent l="0" t="0" r="0" b="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97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3BF8">
      <w:rPr>
        <w:noProof/>
        <w:color w:val="828D98"/>
        <w:sz w:val="16"/>
        <w:szCs w:val="16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2FBD45D5" wp14:editId="7F68BD1B">
              <wp:simplePos x="0" y="0"/>
              <wp:positionH relativeFrom="column">
                <wp:posOffset>-824865</wp:posOffset>
              </wp:positionH>
              <wp:positionV relativeFrom="paragraph">
                <wp:posOffset>-288290</wp:posOffset>
              </wp:positionV>
              <wp:extent cx="5234400" cy="1612900"/>
              <wp:effectExtent l="0" t="0" r="4445" b="6350"/>
              <wp:wrapNone/>
              <wp:docPr id="28" name="Rectangle : coins arrondis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34400" cy="1612900"/>
                      </a:xfrm>
                      <a:prstGeom prst="roundRect">
                        <a:avLst>
                          <a:gd name="adj" fmla="val 20537"/>
                        </a:avLst>
                      </a:prstGeom>
                      <a:solidFill>
                        <a:srgbClr val="DDDC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oundrect id="Rectangle : coins arrondis 28" style="position:absolute;margin-left:-64.95pt;margin-top:-22.7pt;width:412.15pt;height:12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ddcdf" stroked="f" strokeweight="1pt" arcsize="13459f" w14:anchorId="448D18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">
              <v:stroke joinstyle="miter"/>
            </v:roundrect>
          </w:pict>
        </mc:Fallback>
      </mc:AlternateContent>
    </w:r>
    <w:r w:rsidRPr="00563BF8" w:rsidR="001D5FC2">
      <w:rPr>
        <w:noProof/>
        <w:color w:val="828D98"/>
        <w:sz w:val="16"/>
        <w:szCs w:val="16"/>
      </w:rPr>
      <w:drawing>
        <wp:anchor distT="0" distB="0" distL="114300" distR="114300" simplePos="0" relativeHeight="251658247" behindDoc="0" locked="0" layoutInCell="1" allowOverlap="1" wp14:anchorId="5209D726" wp14:editId="484B7935">
          <wp:simplePos x="0" y="0"/>
          <wp:positionH relativeFrom="margin">
            <wp:align>left</wp:align>
          </wp:positionH>
          <wp:positionV relativeFrom="paragraph">
            <wp:posOffset>3123</wp:posOffset>
          </wp:positionV>
          <wp:extent cx="639445" cy="122555"/>
          <wp:effectExtent l="0" t="0" r="8255" b="0"/>
          <wp:wrapNone/>
          <wp:docPr id="82" name="Imag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63BF8" w:rsidR="4279F9F9">
      <w:rPr>
        <w:color w:val="828D98"/>
        <w:sz w:val="16"/>
        <w:szCs w:val="16"/>
      </w:rPr>
      <w:t xml:space="preserve">                        - RCS PARIS B 437 895 766 - TVA Intra-communautaire FR 14 437 895 766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46B3D" w:rsidP="00A21FB4" w:rsidRDefault="00546B3D" w14:paraId="66384BB3" w14:textId="77777777">
      <w:pPr>
        <w:spacing w:after="0"/>
      </w:pPr>
      <w:r>
        <w:separator/>
      </w:r>
    </w:p>
  </w:footnote>
  <w:footnote w:type="continuationSeparator" w:id="0">
    <w:p w:rsidR="00546B3D" w:rsidP="00A21FB4" w:rsidRDefault="00546B3D" w14:paraId="26494BF0" w14:textId="77777777">
      <w:pPr>
        <w:spacing w:after="0"/>
      </w:pPr>
      <w:r>
        <w:continuationSeparator/>
      </w:r>
    </w:p>
  </w:footnote>
  <w:footnote w:type="continuationNotice" w:id="1">
    <w:p w:rsidR="00546B3D" w:rsidRDefault="00546B3D" w14:paraId="598187D2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Pr="00823957" w:rsidR="009A3BFF" w:rsidP="009A3BFF" w:rsidRDefault="009A3BFF" w14:paraId="49241A4E" w14:textId="7A0BD3E1">
    <w:pPr>
      <w:pStyle w:val="En-tte"/>
      <w:tabs>
        <w:tab w:val="left" w:pos="8647"/>
      </w:tabs>
      <w:jc w:val="right"/>
      <w:rPr>
        <w:sz w:val="16"/>
        <w:szCs w:val="16"/>
      </w:rPr>
    </w:pPr>
    <w:r w:rsidRPr="001B065D">
      <w:rPr>
        <w:noProof/>
        <w:color w:val="53626F"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91208FE" wp14:editId="13EFA5E8">
              <wp:simplePos x="0" y="0"/>
              <wp:positionH relativeFrom="column">
                <wp:posOffset>4817960</wp:posOffset>
              </wp:positionH>
              <wp:positionV relativeFrom="paragraph">
                <wp:posOffset>-1210945</wp:posOffset>
              </wp:positionV>
              <wp:extent cx="3500755" cy="1612900"/>
              <wp:effectExtent l="0" t="0" r="4445" b="6350"/>
              <wp:wrapNone/>
              <wp:docPr id="83" name="Rectangle : coins arrondis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0755" cy="1612900"/>
                      </a:xfrm>
                      <a:prstGeom prst="roundRect">
                        <a:avLst>
                          <a:gd name="adj" fmla="val 20537"/>
                        </a:avLst>
                      </a:prstGeom>
                      <a:solidFill>
                        <a:srgbClr val="DDDC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oundrect id="Rectangle : coins arrondis 83" style="position:absolute;margin-left:379.35pt;margin-top:-95.35pt;width:275.65pt;height:12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ddcdf" stroked="f" strokeweight="1pt" arcsize="13459f" w14:anchorId="4A97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">
              <v:stroke joinstyle="miter"/>
            </v:roundrect>
          </w:pict>
        </mc:Fallback>
      </mc:AlternateContent>
    </w:r>
    <w:proofErr w:type="spellStart"/>
    <w:r w:rsidR="004A09AD">
      <w:rPr>
        <w:color w:val="53626F"/>
        <w:sz w:val="16"/>
        <w:szCs w:val="16"/>
      </w:rPr>
      <w:t>Gagneraud</w:t>
    </w:r>
    <w:proofErr w:type="spellEnd"/>
    <w:r w:rsidR="004A09AD">
      <w:rPr>
        <w:color w:val="53626F"/>
        <w:sz w:val="16"/>
        <w:szCs w:val="16"/>
      </w:rPr>
      <w:t xml:space="preserve"> c</w:t>
    </w:r>
    <w:r w:rsidR="00373FA4">
      <w:rPr>
        <w:color w:val="53626F"/>
        <w:sz w:val="16"/>
        <w:szCs w:val="16"/>
      </w:rPr>
      <w:t>onstruction</w:t>
    </w:r>
  </w:p>
  <w:p w:rsidR="009A3BFF" w:rsidRDefault="009A3BFF" w14:paraId="791E6908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Pr="00823957" w:rsidR="00884EB3" w:rsidP="00823957" w:rsidRDefault="001B065D" w14:paraId="7DCE98EE" w14:textId="5B711EC3">
    <w:pPr>
      <w:pStyle w:val="En-tte"/>
      <w:tabs>
        <w:tab w:val="left" w:pos="8647"/>
      </w:tabs>
      <w:jc w:val="right"/>
      <w:rPr>
        <w:sz w:val="16"/>
        <w:szCs w:val="16"/>
      </w:rPr>
    </w:pPr>
    <w:r w:rsidRPr="001B065D">
      <w:rPr>
        <w:noProof/>
        <w:color w:val="53626F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FF317BF" wp14:editId="12A1922A">
              <wp:simplePos x="0" y="0"/>
              <wp:positionH relativeFrom="column">
                <wp:posOffset>4817960</wp:posOffset>
              </wp:positionH>
              <wp:positionV relativeFrom="paragraph">
                <wp:posOffset>-1210945</wp:posOffset>
              </wp:positionV>
              <wp:extent cx="3500755" cy="1612900"/>
              <wp:effectExtent l="0" t="0" r="4445" b="6350"/>
              <wp:wrapNone/>
              <wp:docPr id="23" name="Rectangle : coins arrondis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0755" cy="1612900"/>
                      </a:xfrm>
                      <a:prstGeom prst="roundRect">
                        <a:avLst>
                          <a:gd name="adj" fmla="val 20537"/>
                        </a:avLst>
                      </a:prstGeom>
                      <a:solidFill>
                        <a:srgbClr val="DDDC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oundrect id="Rectangle : coins arrondis 23" style="position:absolute;margin-left:379.35pt;margin-top:-95.35pt;width:275.65pt;height:127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ddcdf" stroked="f" strokeweight="1pt" arcsize="13459f" w14:anchorId="6BC074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">
              <v:stroke joinstyle="miter"/>
            </v:roundrect>
          </w:pict>
        </mc:Fallback>
      </mc:AlternateContent>
    </w:r>
    <w:r w:rsidRPr="001B065D" w:rsidR="00DB2FAB">
      <w:rPr>
        <w:color w:val="53626F"/>
        <w:sz w:val="16"/>
        <w:szCs w:val="16"/>
      </w:rPr>
      <w:t xml:space="preserve">Etude </w:t>
    </w:r>
    <w:r w:rsidRPr="001B065D" w:rsidR="00823957">
      <w:rPr>
        <w:color w:val="53626F"/>
        <w:sz w:val="16"/>
        <w:szCs w:val="16"/>
      </w:rPr>
      <w:t>de</w:t>
    </w:r>
    <w:r w:rsidRPr="001B065D">
      <w:rPr>
        <w:color w:val="53626F"/>
        <w:sz w:val="16"/>
        <w:szCs w:val="16"/>
      </w:rPr>
      <w:t xml:space="preserve"> </w:t>
    </w:r>
    <w:r w:rsidRPr="001B065D" w:rsidR="00DB2FAB">
      <w:rPr>
        <w:color w:val="53626F"/>
        <w:sz w:val="16"/>
        <w:szCs w:val="16"/>
      </w:rPr>
      <w:t>cas – Nom client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3BC5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3904AAD"/>
    <w:multiLevelType w:val="hybridMultilevel"/>
    <w:tmpl w:val="2C0AF87A"/>
    <w:lvl w:ilvl="0" w:tplc="2EB8CA84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  <w:color w:val="5F6A77" w:themeColor="text1"/>
        <w:sz w:val="16"/>
      </w:rPr>
    </w:lvl>
    <w:lvl w:ilvl="1" w:tplc="D930AC8E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35F445FA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1D0DFCA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24EDDFC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938E3D0A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FAC947A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90EC1950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5A1C4242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" w15:restartNumberingAfterBreak="0">
    <w:nsid w:val="09C905F4"/>
    <w:multiLevelType w:val="hybridMultilevel"/>
    <w:tmpl w:val="AB44EDA2"/>
    <w:styleLink w:val="Style1"/>
    <w:lvl w:ilvl="0" w:tplc="38AED2D2">
      <w:start w:val="1"/>
      <w:numFmt w:val="bullet"/>
      <w:lvlText w:val=""/>
      <w:lvlJc w:val="left"/>
      <w:pPr>
        <w:ind w:left="641" w:hanging="357"/>
      </w:pPr>
      <w:rPr>
        <w:rFonts w:hint="default" w:ascii="Symbol" w:hAnsi="Symbol"/>
        <w:color w:val="5F6A77" w:themeColor="text1"/>
        <w:sz w:val="16"/>
      </w:rPr>
    </w:lvl>
    <w:lvl w:ilvl="1" w:tplc="5EE28128">
      <w:start w:val="1"/>
      <w:numFmt w:val="bullet"/>
      <w:lvlText w:val="o"/>
      <w:lvlJc w:val="left"/>
      <w:pPr>
        <w:ind w:left="998" w:hanging="357"/>
      </w:pPr>
      <w:rPr>
        <w:rFonts w:hint="default" w:ascii="Courier New" w:hAnsi="Courier New"/>
        <w:color w:val="5F6A77" w:themeColor="text1"/>
        <w:sz w:val="12"/>
      </w:rPr>
    </w:lvl>
    <w:lvl w:ilvl="2" w:tplc="3C866FA8">
      <w:start w:val="1"/>
      <w:numFmt w:val="bullet"/>
      <w:lvlText w:val=""/>
      <w:lvlJc w:val="left"/>
      <w:pPr>
        <w:ind w:left="1355" w:hanging="357"/>
      </w:pPr>
      <w:rPr>
        <w:rFonts w:hint="default" w:ascii="Wingdings 2" w:hAnsi="Wingdings 2"/>
        <w:color w:val="5F6A77" w:themeColor="text1"/>
      </w:rPr>
    </w:lvl>
    <w:lvl w:ilvl="3" w:tplc="DE5881DE">
      <w:start w:val="1"/>
      <w:numFmt w:val="bullet"/>
      <w:lvlText w:val=""/>
      <w:lvlJc w:val="left"/>
      <w:pPr>
        <w:ind w:left="2908" w:hanging="360"/>
      </w:pPr>
      <w:rPr>
        <w:rFonts w:hint="default" w:ascii="Symbol" w:hAnsi="Symbol"/>
      </w:rPr>
    </w:lvl>
    <w:lvl w:ilvl="4" w:tplc="88D86BE8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228CAC26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E40642F4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F30EEC6C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823C95F8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 w15:restartNumberingAfterBreak="0">
    <w:nsid w:val="0D471F3E"/>
    <w:multiLevelType w:val="hybridMultilevel"/>
    <w:tmpl w:val="AB44EDA2"/>
    <w:numStyleLink w:val="Style1"/>
  </w:abstractNum>
  <w:abstractNum w:abstractNumId="4" w15:restartNumberingAfterBreak="0">
    <w:nsid w:val="12A4600B"/>
    <w:multiLevelType w:val="hybridMultilevel"/>
    <w:tmpl w:val="AB44EDA2"/>
    <w:numStyleLink w:val="Style1"/>
  </w:abstractNum>
  <w:abstractNum w:abstractNumId="5" w15:restartNumberingAfterBreak="0">
    <w:nsid w:val="175C5E37"/>
    <w:multiLevelType w:val="hybridMultilevel"/>
    <w:tmpl w:val="AB44EDA2"/>
    <w:numStyleLink w:val="Style1"/>
  </w:abstractNum>
  <w:abstractNum w:abstractNumId="6" w15:restartNumberingAfterBreak="0">
    <w:nsid w:val="1E531AF1"/>
    <w:multiLevelType w:val="multilevel"/>
    <w:tmpl w:val="AB44EDA2"/>
    <w:numStyleLink w:val="Style1"/>
  </w:abstractNum>
  <w:abstractNum w:abstractNumId="7" w15:restartNumberingAfterBreak="0">
    <w:nsid w:val="219B692C"/>
    <w:multiLevelType w:val="hybridMultilevel"/>
    <w:tmpl w:val="36086020"/>
    <w:lvl w:ilvl="0" w:tplc="6BDEAB90">
      <w:start w:val="1"/>
      <w:numFmt w:val="bullet"/>
      <w:pStyle w:val="Listepuces"/>
      <w:lvlText w:val=""/>
      <w:lvlJc w:val="left"/>
      <w:pPr>
        <w:ind w:left="720" w:hanging="360"/>
      </w:pPr>
      <w:rPr>
        <w:rFonts w:hint="default" w:ascii="Symbol" w:hAnsi="Symbol"/>
        <w:color w:val="5F6A77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B7139A2"/>
    <w:multiLevelType w:val="multilevel"/>
    <w:tmpl w:val="AB44EDA2"/>
    <w:numStyleLink w:val="Style1"/>
  </w:abstractNum>
  <w:abstractNum w:abstractNumId="9" w15:restartNumberingAfterBreak="0">
    <w:nsid w:val="2BA33BBB"/>
    <w:multiLevelType w:val="hybridMultilevel"/>
    <w:tmpl w:val="4B0C6990"/>
    <w:lvl w:ilvl="0" w:tplc="3D10054A"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0D0443"/>
    <w:multiLevelType w:val="hybridMultilevel"/>
    <w:tmpl w:val="750CCBD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6785C27"/>
    <w:multiLevelType w:val="hybridMultilevel"/>
    <w:tmpl w:val="2FB4539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A00ACC"/>
    <w:multiLevelType w:val="hybridMultilevel"/>
    <w:tmpl w:val="D592D896"/>
    <w:lvl w:ilvl="0" w:tplc="D812B58E">
      <w:start w:val="1"/>
      <w:numFmt w:val="bullet"/>
      <w:lvlText w:val="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92712A6"/>
    <w:multiLevelType w:val="hybridMultilevel"/>
    <w:tmpl w:val="BB403DB4"/>
    <w:lvl w:ilvl="0" w:tplc="59CA102A">
      <w:start w:val="1"/>
      <w:numFmt w:val="bullet"/>
      <w:lvlText w:val=""/>
      <w:lvlJc w:val="left"/>
      <w:pPr>
        <w:ind w:left="1440" w:hanging="360"/>
      </w:pPr>
      <w:rPr>
        <w:rFonts w:hint="default" w:ascii="Symbol" w:hAnsi="Symbol"/>
      </w:rPr>
    </w:lvl>
    <w:lvl w:ilvl="1" w:tplc="CDB8BF12">
      <w:start w:val="1"/>
      <w:numFmt w:val="bullet"/>
      <w:lvlText w:val=""/>
      <w:lvlJc w:val="left"/>
      <w:pPr>
        <w:ind w:left="1440" w:hanging="363"/>
      </w:pPr>
      <w:rPr>
        <w:rFonts w:hint="default" w:ascii="Wingdings" w:hAnsi="Wingdings"/>
        <w:color w:val="00A7AB" w:themeColor="accent3"/>
        <w:sz w:val="2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BAE067D"/>
    <w:multiLevelType w:val="hybridMultilevel"/>
    <w:tmpl w:val="14A8BA0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B2576A5"/>
    <w:multiLevelType w:val="hybridMultilevel"/>
    <w:tmpl w:val="F42CC268"/>
    <w:lvl w:ilvl="0" w:tplc="18DE4E9A">
      <w:start w:val="1"/>
      <w:numFmt w:val="bullet"/>
      <w:lvlText w:val=""/>
      <w:lvlJc w:val="left"/>
      <w:pPr>
        <w:ind w:left="644" w:hanging="360"/>
      </w:pPr>
      <w:rPr>
        <w:rFonts w:hint="default" w:ascii="Wingdings" w:hAnsi="Wingdings"/>
        <w:color w:val="00A7AB" w:themeColor="accent3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34320A9"/>
    <w:multiLevelType w:val="hybridMultilevel"/>
    <w:tmpl w:val="72C8C2FC"/>
    <w:lvl w:ilvl="0" w:tplc="F698ECFE"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81A5459"/>
    <w:multiLevelType w:val="hybridMultilevel"/>
    <w:tmpl w:val="F816F832"/>
    <w:lvl w:ilvl="0" w:tplc="8F10DF6E">
      <w:start w:val="1"/>
      <w:numFmt w:val="decimal"/>
      <w:lvlText w:val="%1."/>
      <w:lvlJc w:val="left"/>
      <w:pPr>
        <w:ind w:left="360" w:hanging="360"/>
      </w:pPr>
    </w:lvl>
    <w:lvl w:ilvl="1" w:tplc="3A149510">
      <w:start w:val="1"/>
      <w:numFmt w:val="decimal"/>
      <w:lvlText w:val="%1.%2."/>
      <w:lvlJc w:val="left"/>
      <w:pPr>
        <w:ind w:left="792" w:hanging="432"/>
      </w:pPr>
    </w:lvl>
    <w:lvl w:ilvl="2" w:tplc="188AC4C2">
      <w:start w:val="1"/>
      <w:numFmt w:val="decimal"/>
      <w:lvlText w:val="%1.%2.%3."/>
      <w:lvlJc w:val="left"/>
      <w:pPr>
        <w:ind w:left="1224" w:hanging="504"/>
      </w:pPr>
    </w:lvl>
    <w:lvl w:ilvl="3" w:tplc="BE067AB8">
      <w:start w:val="1"/>
      <w:numFmt w:val="decimal"/>
      <w:lvlText w:val="%1.%2.%3.%4."/>
      <w:lvlJc w:val="left"/>
      <w:pPr>
        <w:ind w:left="1728" w:hanging="648"/>
      </w:pPr>
    </w:lvl>
    <w:lvl w:ilvl="4" w:tplc="8168D260">
      <w:start w:val="1"/>
      <w:numFmt w:val="decimal"/>
      <w:lvlText w:val="%1.%2.%3.%4.%5."/>
      <w:lvlJc w:val="left"/>
      <w:pPr>
        <w:ind w:left="2232" w:hanging="792"/>
      </w:pPr>
    </w:lvl>
    <w:lvl w:ilvl="5" w:tplc="4C861E94">
      <w:start w:val="1"/>
      <w:numFmt w:val="decimal"/>
      <w:lvlText w:val="%1.%2.%3.%4.%5.%6."/>
      <w:lvlJc w:val="left"/>
      <w:pPr>
        <w:ind w:left="2736" w:hanging="936"/>
      </w:pPr>
    </w:lvl>
    <w:lvl w:ilvl="6" w:tplc="9956E926">
      <w:start w:val="1"/>
      <w:numFmt w:val="decimal"/>
      <w:lvlText w:val="%1.%2.%3.%4.%5.%6.%7."/>
      <w:lvlJc w:val="left"/>
      <w:pPr>
        <w:ind w:left="3240" w:hanging="1080"/>
      </w:pPr>
    </w:lvl>
    <w:lvl w:ilvl="7" w:tplc="E092BD40">
      <w:start w:val="1"/>
      <w:numFmt w:val="decimal"/>
      <w:lvlText w:val="%1.%2.%3.%4.%5.%6.%7.%8."/>
      <w:lvlJc w:val="left"/>
      <w:pPr>
        <w:ind w:left="3744" w:hanging="1224"/>
      </w:pPr>
    </w:lvl>
    <w:lvl w:ilvl="8" w:tplc="FAD2D10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52672B"/>
    <w:multiLevelType w:val="hybridMultilevel"/>
    <w:tmpl w:val="78F0EBF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17"/>
  </w:num>
  <w:num w:numId="5">
    <w:abstractNumId w:val="17"/>
  </w:num>
  <w:num w:numId="6">
    <w:abstractNumId w:val="0"/>
  </w:num>
  <w:num w:numId="7">
    <w:abstractNumId w:val="15"/>
  </w:num>
  <w:num w:numId="8">
    <w:abstractNumId w:val="8"/>
  </w:num>
  <w:num w:numId="9">
    <w:abstractNumId w:val="1"/>
  </w:num>
  <w:num w:numId="10">
    <w:abstractNumId w:val="2"/>
  </w:num>
  <w:num w:numId="11">
    <w:abstractNumId w:val="6"/>
  </w:num>
  <w:num w:numId="12">
    <w:abstractNumId w:val="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  <w:num w:numId="17">
    <w:abstractNumId w:val="11"/>
  </w:num>
  <w:num w:numId="18">
    <w:abstractNumId w:val="18"/>
  </w:num>
  <w:num w:numId="19">
    <w:abstractNumId w:val="12"/>
  </w:num>
  <w:num w:numId="20">
    <w:abstractNumId w:val="13"/>
  </w:num>
  <w:num w:numId="21">
    <w:abstractNumId w:val="9"/>
  </w:num>
  <w:num w:numId="22">
    <w:abstractNumId w:val="1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dirty"/>
  <w:attachedTemplate r:id="rId1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487"/>
    <w:rsid w:val="00003C65"/>
    <w:rsid w:val="00005681"/>
    <w:rsid w:val="000065C8"/>
    <w:rsid w:val="0001343E"/>
    <w:rsid w:val="00023BD2"/>
    <w:rsid w:val="00024922"/>
    <w:rsid w:val="00031426"/>
    <w:rsid w:val="00033E66"/>
    <w:rsid w:val="00034590"/>
    <w:rsid w:val="0004006A"/>
    <w:rsid w:val="00051B8E"/>
    <w:rsid w:val="00064C3C"/>
    <w:rsid w:val="00067968"/>
    <w:rsid w:val="0007310E"/>
    <w:rsid w:val="0008373A"/>
    <w:rsid w:val="00090A1C"/>
    <w:rsid w:val="0009764C"/>
    <w:rsid w:val="000A273B"/>
    <w:rsid w:val="000A53F0"/>
    <w:rsid w:val="000A5E26"/>
    <w:rsid w:val="000B5170"/>
    <w:rsid w:val="000B6153"/>
    <w:rsid w:val="000C2986"/>
    <w:rsid w:val="000D0FFB"/>
    <w:rsid w:val="000D24F0"/>
    <w:rsid w:val="000F0091"/>
    <w:rsid w:val="000F2524"/>
    <w:rsid w:val="001112D4"/>
    <w:rsid w:val="001137A5"/>
    <w:rsid w:val="00115531"/>
    <w:rsid w:val="00116A19"/>
    <w:rsid w:val="00125D55"/>
    <w:rsid w:val="00127FA5"/>
    <w:rsid w:val="001313A8"/>
    <w:rsid w:val="00131C93"/>
    <w:rsid w:val="00132681"/>
    <w:rsid w:val="001363B4"/>
    <w:rsid w:val="00146E99"/>
    <w:rsid w:val="0015075D"/>
    <w:rsid w:val="0016168D"/>
    <w:rsid w:val="001616C0"/>
    <w:rsid w:val="001664B7"/>
    <w:rsid w:val="001824E5"/>
    <w:rsid w:val="00186FB1"/>
    <w:rsid w:val="001870B3"/>
    <w:rsid w:val="00191B3C"/>
    <w:rsid w:val="001A37A7"/>
    <w:rsid w:val="001A3FC3"/>
    <w:rsid w:val="001A5389"/>
    <w:rsid w:val="001A668D"/>
    <w:rsid w:val="001A7F36"/>
    <w:rsid w:val="001B00D0"/>
    <w:rsid w:val="001B065D"/>
    <w:rsid w:val="001B0F63"/>
    <w:rsid w:val="001C0CB2"/>
    <w:rsid w:val="001C1F0F"/>
    <w:rsid w:val="001C21FE"/>
    <w:rsid w:val="001C59A5"/>
    <w:rsid w:val="001C6072"/>
    <w:rsid w:val="001D2F87"/>
    <w:rsid w:val="001D5FC2"/>
    <w:rsid w:val="001D7AB1"/>
    <w:rsid w:val="001E1260"/>
    <w:rsid w:val="001E67F2"/>
    <w:rsid w:val="001F2539"/>
    <w:rsid w:val="001F2CB8"/>
    <w:rsid w:val="001F4037"/>
    <w:rsid w:val="00201B7C"/>
    <w:rsid w:val="00202236"/>
    <w:rsid w:val="00235C5F"/>
    <w:rsid w:val="002367A9"/>
    <w:rsid w:val="0024791B"/>
    <w:rsid w:val="00251265"/>
    <w:rsid w:val="002577B0"/>
    <w:rsid w:val="00261B45"/>
    <w:rsid w:val="00274E90"/>
    <w:rsid w:val="00277062"/>
    <w:rsid w:val="00277512"/>
    <w:rsid w:val="00280BB0"/>
    <w:rsid w:val="00293BEA"/>
    <w:rsid w:val="002A0EE9"/>
    <w:rsid w:val="002A34B0"/>
    <w:rsid w:val="002A3E14"/>
    <w:rsid w:val="002B0793"/>
    <w:rsid w:val="002B5ACC"/>
    <w:rsid w:val="002C0D78"/>
    <w:rsid w:val="002C5C85"/>
    <w:rsid w:val="002C734C"/>
    <w:rsid w:val="002D44B2"/>
    <w:rsid w:val="002D6BCD"/>
    <w:rsid w:val="002E55FA"/>
    <w:rsid w:val="002E659B"/>
    <w:rsid w:val="002E6EA1"/>
    <w:rsid w:val="002F38D8"/>
    <w:rsid w:val="002F40DB"/>
    <w:rsid w:val="002F5175"/>
    <w:rsid w:val="002F7D0A"/>
    <w:rsid w:val="003042CB"/>
    <w:rsid w:val="0031076A"/>
    <w:rsid w:val="0031104E"/>
    <w:rsid w:val="003117AA"/>
    <w:rsid w:val="00311BDE"/>
    <w:rsid w:val="0031273A"/>
    <w:rsid w:val="003167BB"/>
    <w:rsid w:val="00327518"/>
    <w:rsid w:val="0032758D"/>
    <w:rsid w:val="00330D3E"/>
    <w:rsid w:val="00337189"/>
    <w:rsid w:val="00340253"/>
    <w:rsid w:val="00342923"/>
    <w:rsid w:val="00344583"/>
    <w:rsid w:val="00344BE6"/>
    <w:rsid w:val="00344F3B"/>
    <w:rsid w:val="00345466"/>
    <w:rsid w:val="00354DA6"/>
    <w:rsid w:val="00360EB6"/>
    <w:rsid w:val="003639DD"/>
    <w:rsid w:val="00371AED"/>
    <w:rsid w:val="00373FA4"/>
    <w:rsid w:val="00375280"/>
    <w:rsid w:val="003916DA"/>
    <w:rsid w:val="00396AB3"/>
    <w:rsid w:val="003A0F9E"/>
    <w:rsid w:val="003D3A38"/>
    <w:rsid w:val="003E1080"/>
    <w:rsid w:val="003E66BE"/>
    <w:rsid w:val="003E798D"/>
    <w:rsid w:val="003F10E2"/>
    <w:rsid w:val="003F25ED"/>
    <w:rsid w:val="003F48BE"/>
    <w:rsid w:val="003F7795"/>
    <w:rsid w:val="004034C7"/>
    <w:rsid w:val="004071CD"/>
    <w:rsid w:val="0041282C"/>
    <w:rsid w:val="00414350"/>
    <w:rsid w:val="00416369"/>
    <w:rsid w:val="00416D96"/>
    <w:rsid w:val="00424332"/>
    <w:rsid w:val="00430829"/>
    <w:rsid w:val="00439FDD"/>
    <w:rsid w:val="004434C0"/>
    <w:rsid w:val="00450215"/>
    <w:rsid w:val="004547F5"/>
    <w:rsid w:val="00455929"/>
    <w:rsid w:val="00457E5C"/>
    <w:rsid w:val="00464213"/>
    <w:rsid w:val="00475777"/>
    <w:rsid w:val="00490663"/>
    <w:rsid w:val="004A060C"/>
    <w:rsid w:val="004A09AD"/>
    <w:rsid w:val="004A3E0B"/>
    <w:rsid w:val="004B333D"/>
    <w:rsid w:val="004B337F"/>
    <w:rsid w:val="004B5A35"/>
    <w:rsid w:val="004C111A"/>
    <w:rsid w:val="004C7F26"/>
    <w:rsid w:val="004D7A49"/>
    <w:rsid w:val="004D7BF5"/>
    <w:rsid w:val="004E2136"/>
    <w:rsid w:val="004F0E98"/>
    <w:rsid w:val="004F12FA"/>
    <w:rsid w:val="004F1CFA"/>
    <w:rsid w:val="004F7862"/>
    <w:rsid w:val="00517DFB"/>
    <w:rsid w:val="005204DA"/>
    <w:rsid w:val="0052235A"/>
    <w:rsid w:val="00522539"/>
    <w:rsid w:val="00522B0B"/>
    <w:rsid w:val="00537368"/>
    <w:rsid w:val="00543C39"/>
    <w:rsid w:val="005466C0"/>
    <w:rsid w:val="00546B3D"/>
    <w:rsid w:val="00557BCF"/>
    <w:rsid w:val="00557D2E"/>
    <w:rsid w:val="00561A9D"/>
    <w:rsid w:val="0056282A"/>
    <w:rsid w:val="00563BF8"/>
    <w:rsid w:val="00584E37"/>
    <w:rsid w:val="00586E83"/>
    <w:rsid w:val="00587C03"/>
    <w:rsid w:val="005916FF"/>
    <w:rsid w:val="00592C7D"/>
    <w:rsid w:val="005977AE"/>
    <w:rsid w:val="005C03BE"/>
    <w:rsid w:val="005C0419"/>
    <w:rsid w:val="005C4A92"/>
    <w:rsid w:val="005C5C59"/>
    <w:rsid w:val="005E0E8C"/>
    <w:rsid w:val="005F57F5"/>
    <w:rsid w:val="0060065B"/>
    <w:rsid w:val="006063F7"/>
    <w:rsid w:val="00607DC2"/>
    <w:rsid w:val="00615FB2"/>
    <w:rsid w:val="0061650D"/>
    <w:rsid w:val="00617CBE"/>
    <w:rsid w:val="006225CA"/>
    <w:rsid w:val="00637320"/>
    <w:rsid w:val="0063757E"/>
    <w:rsid w:val="006406D4"/>
    <w:rsid w:val="00644C34"/>
    <w:rsid w:val="00660E9C"/>
    <w:rsid w:val="00661195"/>
    <w:rsid w:val="00661DB9"/>
    <w:rsid w:val="00662287"/>
    <w:rsid w:val="0066310C"/>
    <w:rsid w:val="00673258"/>
    <w:rsid w:val="006859C5"/>
    <w:rsid w:val="006878CB"/>
    <w:rsid w:val="0069039A"/>
    <w:rsid w:val="00695993"/>
    <w:rsid w:val="006A43DD"/>
    <w:rsid w:val="006B406B"/>
    <w:rsid w:val="006B609A"/>
    <w:rsid w:val="006C45EA"/>
    <w:rsid w:val="006C4B6A"/>
    <w:rsid w:val="006C5240"/>
    <w:rsid w:val="006D5429"/>
    <w:rsid w:val="006D575B"/>
    <w:rsid w:val="006D6349"/>
    <w:rsid w:val="006D6A1B"/>
    <w:rsid w:val="006D6ABF"/>
    <w:rsid w:val="006E118D"/>
    <w:rsid w:val="006E2393"/>
    <w:rsid w:val="006E25EA"/>
    <w:rsid w:val="006E53A2"/>
    <w:rsid w:val="006F3487"/>
    <w:rsid w:val="006F459B"/>
    <w:rsid w:val="007156EA"/>
    <w:rsid w:val="0071658C"/>
    <w:rsid w:val="00727CC6"/>
    <w:rsid w:val="0074066E"/>
    <w:rsid w:val="00746534"/>
    <w:rsid w:val="0076310F"/>
    <w:rsid w:val="00763797"/>
    <w:rsid w:val="007676C4"/>
    <w:rsid w:val="007744FC"/>
    <w:rsid w:val="00782F2B"/>
    <w:rsid w:val="0079294C"/>
    <w:rsid w:val="00796573"/>
    <w:rsid w:val="007A0CF4"/>
    <w:rsid w:val="007A190F"/>
    <w:rsid w:val="007A2A88"/>
    <w:rsid w:val="007B2151"/>
    <w:rsid w:val="007B2A08"/>
    <w:rsid w:val="007B79A5"/>
    <w:rsid w:val="007C1E2E"/>
    <w:rsid w:val="007C7605"/>
    <w:rsid w:val="007E2EFC"/>
    <w:rsid w:val="007F02E9"/>
    <w:rsid w:val="007F42BF"/>
    <w:rsid w:val="00801B48"/>
    <w:rsid w:val="0080706D"/>
    <w:rsid w:val="0082070F"/>
    <w:rsid w:val="00823957"/>
    <w:rsid w:val="00831ECE"/>
    <w:rsid w:val="008428F5"/>
    <w:rsid w:val="008447F0"/>
    <w:rsid w:val="00847B24"/>
    <w:rsid w:val="0086290A"/>
    <w:rsid w:val="00864C09"/>
    <w:rsid w:val="00870313"/>
    <w:rsid w:val="00875E7F"/>
    <w:rsid w:val="00884EB3"/>
    <w:rsid w:val="00885040"/>
    <w:rsid w:val="008961FD"/>
    <w:rsid w:val="008A0DEF"/>
    <w:rsid w:val="008B2BFD"/>
    <w:rsid w:val="008B5512"/>
    <w:rsid w:val="008C0008"/>
    <w:rsid w:val="008C39AD"/>
    <w:rsid w:val="008C7245"/>
    <w:rsid w:val="008D17A2"/>
    <w:rsid w:val="008D4C8C"/>
    <w:rsid w:val="008D57E2"/>
    <w:rsid w:val="008E129C"/>
    <w:rsid w:val="008E577C"/>
    <w:rsid w:val="008F3975"/>
    <w:rsid w:val="008F4CCC"/>
    <w:rsid w:val="008F5968"/>
    <w:rsid w:val="0090322A"/>
    <w:rsid w:val="00907653"/>
    <w:rsid w:val="00907E8A"/>
    <w:rsid w:val="00917438"/>
    <w:rsid w:val="00932012"/>
    <w:rsid w:val="009363CD"/>
    <w:rsid w:val="0093686B"/>
    <w:rsid w:val="009407FA"/>
    <w:rsid w:val="00944F46"/>
    <w:rsid w:val="00950F31"/>
    <w:rsid w:val="009622EB"/>
    <w:rsid w:val="00964401"/>
    <w:rsid w:val="009646D0"/>
    <w:rsid w:val="00971E11"/>
    <w:rsid w:val="009753F2"/>
    <w:rsid w:val="00992352"/>
    <w:rsid w:val="009A0457"/>
    <w:rsid w:val="009A2027"/>
    <w:rsid w:val="009A29FA"/>
    <w:rsid w:val="009A31E6"/>
    <w:rsid w:val="009A3BFF"/>
    <w:rsid w:val="009A7E75"/>
    <w:rsid w:val="009B19EA"/>
    <w:rsid w:val="009B1E28"/>
    <w:rsid w:val="009B445D"/>
    <w:rsid w:val="009C08DD"/>
    <w:rsid w:val="009C11B7"/>
    <w:rsid w:val="009C2EF8"/>
    <w:rsid w:val="009C57E1"/>
    <w:rsid w:val="009DCE29"/>
    <w:rsid w:val="009E20E2"/>
    <w:rsid w:val="009E35F2"/>
    <w:rsid w:val="009E5A27"/>
    <w:rsid w:val="009E5DE2"/>
    <w:rsid w:val="009F2658"/>
    <w:rsid w:val="009F67D8"/>
    <w:rsid w:val="009F763C"/>
    <w:rsid w:val="00A15160"/>
    <w:rsid w:val="00A174F5"/>
    <w:rsid w:val="00A2171C"/>
    <w:rsid w:val="00A21FB4"/>
    <w:rsid w:val="00A23C5F"/>
    <w:rsid w:val="00A27E37"/>
    <w:rsid w:val="00A43197"/>
    <w:rsid w:val="00A43A98"/>
    <w:rsid w:val="00A458EF"/>
    <w:rsid w:val="00A47F45"/>
    <w:rsid w:val="00A62A85"/>
    <w:rsid w:val="00A62BF4"/>
    <w:rsid w:val="00A6337D"/>
    <w:rsid w:val="00A645FA"/>
    <w:rsid w:val="00A65177"/>
    <w:rsid w:val="00A74F13"/>
    <w:rsid w:val="00A91497"/>
    <w:rsid w:val="00A93341"/>
    <w:rsid w:val="00AA6378"/>
    <w:rsid w:val="00AB0845"/>
    <w:rsid w:val="00AB5527"/>
    <w:rsid w:val="00AC5F60"/>
    <w:rsid w:val="00AE15EE"/>
    <w:rsid w:val="00AE6308"/>
    <w:rsid w:val="00AF7922"/>
    <w:rsid w:val="00B01666"/>
    <w:rsid w:val="00B033DA"/>
    <w:rsid w:val="00B055B2"/>
    <w:rsid w:val="00B10340"/>
    <w:rsid w:val="00B3471A"/>
    <w:rsid w:val="00B4160B"/>
    <w:rsid w:val="00B4627C"/>
    <w:rsid w:val="00B474BF"/>
    <w:rsid w:val="00B47ED8"/>
    <w:rsid w:val="00B50157"/>
    <w:rsid w:val="00B55C62"/>
    <w:rsid w:val="00B5790B"/>
    <w:rsid w:val="00B600C9"/>
    <w:rsid w:val="00B61631"/>
    <w:rsid w:val="00B62057"/>
    <w:rsid w:val="00B64715"/>
    <w:rsid w:val="00B71FB5"/>
    <w:rsid w:val="00B87BD8"/>
    <w:rsid w:val="00B902D9"/>
    <w:rsid w:val="00B90747"/>
    <w:rsid w:val="00B968B3"/>
    <w:rsid w:val="00BB2886"/>
    <w:rsid w:val="00BB5B7C"/>
    <w:rsid w:val="00BC20C2"/>
    <w:rsid w:val="00BC50F9"/>
    <w:rsid w:val="00BC57E0"/>
    <w:rsid w:val="00BD5293"/>
    <w:rsid w:val="00BE675D"/>
    <w:rsid w:val="00BF0A95"/>
    <w:rsid w:val="00BF4393"/>
    <w:rsid w:val="00C04F39"/>
    <w:rsid w:val="00C07267"/>
    <w:rsid w:val="00C128C1"/>
    <w:rsid w:val="00C14181"/>
    <w:rsid w:val="00C15B97"/>
    <w:rsid w:val="00C17981"/>
    <w:rsid w:val="00C214B6"/>
    <w:rsid w:val="00C23B50"/>
    <w:rsid w:val="00C26C39"/>
    <w:rsid w:val="00C30CB4"/>
    <w:rsid w:val="00C37F3F"/>
    <w:rsid w:val="00C45578"/>
    <w:rsid w:val="00C50E49"/>
    <w:rsid w:val="00C52F62"/>
    <w:rsid w:val="00C55ACF"/>
    <w:rsid w:val="00C66D99"/>
    <w:rsid w:val="00C7003F"/>
    <w:rsid w:val="00C7218B"/>
    <w:rsid w:val="00C73FCC"/>
    <w:rsid w:val="00C77505"/>
    <w:rsid w:val="00C85335"/>
    <w:rsid w:val="00C87179"/>
    <w:rsid w:val="00C9118F"/>
    <w:rsid w:val="00C96EB4"/>
    <w:rsid w:val="00CA0C89"/>
    <w:rsid w:val="00CA52C9"/>
    <w:rsid w:val="00CA76A9"/>
    <w:rsid w:val="00CB02A8"/>
    <w:rsid w:val="00CC0F19"/>
    <w:rsid w:val="00CC496C"/>
    <w:rsid w:val="00CC5869"/>
    <w:rsid w:val="00CCFA7B"/>
    <w:rsid w:val="00CD001A"/>
    <w:rsid w:val="00CD0F9B"/>
    <w:rsid w:val="00CD2592"/>
    <w:rsid w:val="00CD48E7"/>
    <w:rsid w:val="00CD5373"/>
    <w:rsid w:val="00CD6737"/>
    <w:rsid w:val="00CD6BDE"/>
    <w:rsid w:val="00CD6E71"/>
    <w:rsid w:val="00CD7F1F"/>
    <w:rsid w:val="00CE0D92"/>
    <w:rsid w:val="00CE239E"/>
    <w:rsid w:val="00CE4378"/>
    <w:rsid w:val="00CE5077"/>
    <w:rsid w:val="00CE5DF5"/>
    <w:rsid w:val="00CF4DB6"/>
    <w:rsid w:val="00D14AAF"/>
    <w:rsid w:val="00D176A9"/>
    <w:rsid w:val="00D22D9F"/>
    <w:rsid w:val="00D23E57"/>
    <w:rsid w:val="00D33ADC"/>
    <w:rsid w:val="00D35EC5"/>
    <w:rsid w:val="00D370E9"/>
    <w:rsid w:val="00D47BF4"/>
    <w:rsid w:val="00D50CC5"/>
    <w:rsid w:val="00D73ADE"/>
    <w:rsid w:val="00D7428F"/>
    <w:rsid w:val="00D76A50"/>
    <w:rsid w:val="00D81315"/>
    <w:rsid w:val="00D96DC0"/>
    <w:rsid w:val="00DB19E0"/>
    <w:rsid w:val="00DB2FAB"/>
    <w:rsid w:val="00DB3C55"/>
    <w:rsid w:val="00DD34FC"/>
    <w:rsid w:val="00DD50D8"/>
    <w:rsid w:val="00DE0620"/>
    <w:rsid w:val="00DE5235"/>
    <w:rsid w:val="00DF07A2"/>
    <w:rsid w:val="00DF2ADC"/>
    <w:rsid w:val="00DF4B93"/>
    <w:rsid w:val="00DF62EB"/>
    <w:rsid w:val="00E0640D"/>
    <w:rsid w:val="00E13592"/>
    <w:rsid w:val="00E16A55"/>
    <w:rsid w:val="00E17802"/>
    <w:rsid w:val="00E22031"/>
    <w:rsid w:val="00E2350F"/>
    <w:rsid w:val="00E24A69"/>
    <w:rsid w:val="00E327E7"/>
    <w:rsid w:val="00E34ACE"/>
    <w:rsid w:val="00E44CE7"/>
    <w:rsid w:val="00E51F78"/>
    <w:rsid w:val="00E56905"/>
    <w:rsid w:val="00E57794"/>
    <w:rsid w:val="00E60ABC"/>
    <w:rsid w:val="00E61BC8"/>
    <w:rsid w:val="00E62500"/>
    <w:rsid w:val="00E73C9C"/>
    <w:rsid w:val="00E755CF"/>
    <w:rsid w:val="00E809E1"/>
    <w:rsid w:val="00E83BD8"/>
    <w:rsid w:val="00E84200"/>
    <w:rsid w:val="00E93600"/>
    <w:rsid w:val="00EA5890"/>
    <w:rsid w:val="00EA7755"/>
    <w:rsid w:val="00EB1B42"/>
    <w:rsid w:val="00EB551B"/>
    <w:rsid w:val="00EC00BB"/>
    <w:rsid w:val="00EC150B"/>
    <w:rsid w:val="00EC3C43"/>
    <w:rsid w:val="00EC5FAB"/>
    <w:rsid w:val="00ED2C91"/>
    <w:rsid w:val="00ED2D89"/>
    <w:rsid w:val="00ED4C2D"/>
    <w:rsid w:val="00EE2F68"/>
    <w:rsid w:val="00EE3615"/>
    <w:rsid w:val="00EE65BE"/>
    <w:rsid w:val="00EE723E"/>
    <w:rsid w:val="00EF67AF"/>
    <w:rsid w:val="00EF7B1E"/>
    <w:rsid w:val="00F12903"/>
    <w:rsid w:val="00F35686"/>
    <w:rsid w:val="00F408B4"/>
    <w:rsid w:val="00F43063"/>
    <w:rsid w:val="00F468AF"/>
    <w:rsid w:val="00F470EE"/>
    <w:rsid w:val="00F52F7B"/>
    <w:rsid w:val="00F6023B"/>
    <w:rsid w:val="00F62FF8"/>
    <w:rsid w:val="00F65C55"/>
    <w:rsid w:val="00F72A01"/>
    <w:rsid w:val="00F910FD"/>
    <w:rsid w:val="00F9279C"/>
    <w:rsid w:val="00FA19F9"/>
    <w:rsid w:val="00FA1C28"/>
    <w:rsid w:val="00FB258A"/>
    <w:rsid w:val="00FB3679"/>
    <w:rsid w:val="00FB73D8"/>
    <w:rsid w:val="00FC104D"/>
    <w:rsid w:val="00FC551A"/>
    <w:rsid w:val="00FC760F"/>
    <w:rsid w:val="00FD1F44"/>
    <w:rsid w:val="00FE7BBA"/>
    <w:rsid w:val="00FF428B"/>
    <w:rsid w:val="00FF541B"/>
    <w:rsid w:val="02F77D22"/>
    <w:rsid w:val="0305DFE6"/>
    <w:rsid w:val="03945C1F"/>
    <w:rsid w:val="04E97F6A"/>
    <w:rsid w:val="05405389"/>
    <w:rsid w:val="06D0441F"/>
    <w:rsid w:val="079C8841"/>
    <w:rsid w:val="09685C57"/>
    <w:rsid w:val="09916851"/>
    <w:rsid w:val="09B66D64"/>
    <w:rsid w:val="0B21F677"/>
    <w:rsid w:val="0BCA3025"/>
    <w:rsid w:val="0C441C48"/>
    <w:rsid w:val="0C54217D"/>
    <w:rsid w:val="0CEC9617"/>
    <w:rsid w:val="0D918805"/>
    <w:rsid w:val="0DAD117F"/>
    <w:rsid w:val="0F489C1A"/>
    <w:rsid w:val="0F7B3C69"/>
    <w:rsid w:val="11A53ECF"/>
    <w:rsid w:val="134D99A5"/>
    <w:rsid w:val="1413A392"/>
    <w:rsid w:val="146652A8"/>
    <w:rsid w:val="151C0A02"/>
    <w:rsid w:val="15528E03"/>
    <w:rsid w:val="184C068B"/>
    <w:rsid w:val="18FDEA27"/>
    <w:rsid w:val="1AA24715"/>
    <w:rsid w:val="1D1D69A5"/>
    <w:rsid w:val="1F3F3C5B"/>
    <w:rsid w:val="1F437079"/>
    <w:rsid w:val="20B81CB9"/>
    <w:rsid w:val="20C75F72"/>
    <w:rsid w:val="2214BBD8"/>
    <w:rsid w:val="238573B6"/>
    <w:rsid w:val="2864759B"/>
    <w:rsid w:val="28FA55A2"/>
    <w:rsid w:val="2A91FF54"/>
    <w:rsid w:val="2CE34F69"/>
    <w:rsid w:val="2D47A07C"/>
    <w:rsid w:val="2EC04F24"/>
    <w:rsid w:val="30327DBE"/>
    <w:rsid w:val="30A1A22D"/>
    <w:rsid w:val="31699E8A"/>
    <w:rsid w:val="3299E1F3"/>
    <w:rsid w:val="350527F1"/>
    <w:rsid w:val="35280897"/>
    <w:rsid w:val="3539F5D8"/>
    <w:rsid w:val="36B09B88"/>
    <w:rsid w:val="380491D7"/>
    <w:rsid w:val="39BC1CF3"/>
    <w:rsid w:val="3D1C7B2D"/>
    <w:rsid w:val="4037A1E6"/>
    <w:rsid w:val="41447085"/>
    <w:rsid w:val="41C22CAE"/>
    <w:rsid w:val="4279F9F9"/>
    <w:rsid w:val="43660A47"/>
    <w:rsid w:val="446AF678"/>
    <w:rsid w:val="44DC16B8"/>
    <w:rsid w:val="45B469E1"/>
    <w:rsid w:val="47B1F7FA"/>
    <w:rsid w:val="4A04A65C"/>
    <w:rsid w:val="4B7AE5A6"/>
    <w:rsid w:val="4CA4FE1D"/>
    <w:rsid w:val="4CF0BD76"/>
    <w:rsid w:val="4FB72B7C"/>
    <w:rsid w:val="515F1024"/>
    <w:rsid w:val="51DF0DD5"/>
    <w:rsid w:val="52E7B3B6"/>
    <w:rsid w:val="547723AC"/>
    <w:rsid w:val="55DDCB45"/>
    <w:rsid w:val="57CBA7F8"/>
    <w:rsid w:val="57D0B7C2"/>
    <w:rsid w:val="583246C6"/>
    <w:rsid w:val="5BE9E6C6"/>
    <w:rsid w:val="5BEB19BD"/>
    <w:rsid w:val="5CE2A2E8"/>
    <w:rsid w:val="5D1C805C"/>
    <w:rsid w:val="5F949866"/>
    <w:rsid w:val="60B5E338"/>
    <w:rsid w:val="60D37B60"/>
    <w:rsid w:val="6262FCF3"/>
    <w:rsid w:val="633507EE"/>
    <w:rsid w:val="6427AA5A"/>
    <w:rsid w:val="649098F3"/>
    <w:rsid w:val="66164B96"/>
    <w:rsid w:val="66455A23"/>
    <w:rsid w:val="67E7CA49"/>
    <w:rsid w:val="6D7447D9"/>
    <w:rsid w:val="6DC8EC2A"/>
    <w:rsid w:val="6E03BEE5"/>
    <w:rsid w:val="6F394C3C"/>
    <w:rsid w:val="6FC5B2C5"/>
    <w:rsid w:val="751BD50A"/>
    <w:rsid w:val="762F9D74"/>
    <w:rsid w:val="787ACC4B"/>
    <w:rsid w:val="79F9EB53"/>
    <w:rsid w:val="7A3AECB3"/>
    <w:rsid w:val="7B7F9FEA"/>
    <w:rsid w:val="7C8915FB"/>
    <w:rsid w:val="7DD3D64C"/>
    <w:rsid w:val="7F0D8A43"/>
    <w:rsid w:val="7F9A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2A25F8"/>
  <w15:chartTrackingRefBased/>
  <w15:docId w15:val="{1F6B0A4B-8263-470F-826D-87D12F4D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70E9"/>
    <w:pPr>
      <w:spacing w:after="120" w:line="240" w:lineRule="auto"/>
      <w:jc w:val="both"/>
    </w:pPr>
    <w:rPr>
      <w:rFonts w:ascii="Century Gothic" w:hAnsi="Century Gothic"/>
      <w:color w:val="5F6A77" w:themeColor="accent1"/>
      <w:sz w:val="18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375280"/>
    <w:pPr>
      <w:spacing w:before="360" w:after="240"/>
      <w:outlineLvl w:val="0"/>
    </w:pPr>
    <w:rPr>
      <w:b/>
      <w:caps/>
      <w:color w:val="0071B8" w:themeColor="accent2"/>
      <w:sz w:val="24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375280"/>
    <w:pPr>
      <w:spacing w:before="240"/>
      <w:outlineLvl w:val="1"/>
    </w:pPr>
    <w:rPr>
      <w:b/>
      <w:color w:val="0071B8" w:themeColor="accent2"/>
      <w:sz w:val="24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375280"/>
    <w:pPr>
      <w:spacing w:before="240"/>
      <w:outlineLvl w:val="2"/>
    </w:pPr>
    <w:rPr>
      <w:color w:val="0071B8" w:themeColor="accent2"/>
      <w:sz w:val="22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5466C0"/>
    <w:pPr>
      <w:numPr>
        <w:ilvl w:val="3"/>
      </w:numPr>
      <w:ind w:left="794" w:hanging="794"/>
      <w:outlineLvl w:val="3"/>
    </w:pPr>
    <w:rPr>
      <w:sz w:val="20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5466C0"/>
    <w:pPr>
      <w:numPr>
        <w:ilvl w:val="4"/>
      </w:numPr>
      <w:ind w:left="964" w:hanging="964"/>
      <w:outlineLvl w:val="4"/>
    </w:p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Style2" w:customStyle="1">
    <w:name w:val="Style2"/>
    <w:basedOn w:val="Normal"/>
    <w:rsid w:val="00932012"/>
    <w:pPr>
      <w:spacing w:after="0"/>
      <w:jc w:val="center"/>
    </w:pPr>
    <w:rPr>
      <w:rFonts w:eastAsia="Times New Roman" w:cs="Times New Roman"/>
      <w:smallCaps/>
      <w:color w:val="605C99"/>
      <w:sz w:val="48"/>
      <w:szCs w:val="36"/>
      <w:lang w:eastAsia="fr-FR"/>
    </w:rPr>
  </w:style>
  <w:style w:type="paragraph" w:styleId="DecimalAligned" w:customStyle="1">
    <w:name w:val="Decimal Aligned"/>
    <w:basedOn w:val="Normal"/>
    <w:uiPriority w:val="40"/>
    <w:qFormat/>
    <w:rsid w:val="00A21FB4"/>
    <w:pPr>
      <w:tabs>
        <w:tab w:val="decimal" w:pos="360"/>
      </w:tabs>
    </w:pPr>
    <w:rPr>
      <w:rFonts w:asciiTheme="minorHAnsi" w:hAnsiTheme="minorHAnsi"/>
      <w:color w:val="auto"/>
      <w:sz w:val="20"/>
      <w:lang w:eastAsia="fr-FR"/>
    </w:rPr>
  </w:style>
  <w:style w:type="table" w:styleId="Grilledutableau1" w:customStyle="1">
    <w:name w:val="Grille du tableau1"/>
    <w:basedOn w:val="TableauNormal"/>
    <w:next w:val="Grilledutableau"/>
    <w:uiPriority w:val="59"/>
    <w:rsid w:val="00932012"/>
    <w:pPr>
      <w:spacing w:after="0" w:line="240" w:lineRule="auto"/>
    </w:pPr>
    <w:rPr>
      <w:rFonts w:ascii="HelveticaNeueLT Std" w:hAnsi="HelveticaNeueLT Std" w:eastAsia="HelveticaNeueLT Std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">
    <w:name w:val="Table Grid"/>
    <w:basedOn w:val="TableauNormal"/>
    <w:uiPriority w:val="59"/>
    <w:rsid w:val="00932012"/>
    <w:pPr>
      <w:spacing w:before="120" w:after="120" w:line="240" w:lineRule="auto"/>
    </w:pPr>
    <w:rPr>
      <w:rFonts w:ascii="HelveticaNeueLT Std" w:hAnsi="HelveticaNeueLT Std"/>
      <w:color w:val="5F6A77" w:themeColor="text1"/>
      <w:sz w:val="20"/>
    </w:rPr>
    <w:tblPr>
      <w:tblBorders>
        <w:top w:val="single" w:color="5F6A77" w:themeColor="text1" w:sz="4" w:space="0"/>
        <w:left w:val="single" w:color="5F6A77" w:themeColor="text1" w:sz="4" w:space="0"/>
        <w:bottom w:val="single" w:color="5F6A77" w:themeColor="text1" w:sz="4" w:space="0"/>
        <w:right w:val="single" w:color="5F6A77" w:themeColor="text1" w:sz="4" w:space="0"/>
        <w:insideH w:val="single" w:color="5F6A77" w:themeColor="text1" w:sz="4" w:space="0"/>
        <w:insideV w:val="single" w:color="5F6A77" w:themeColor="text1" w:sz="4" w:space="0"/>
      </w:tblBorders>
    </w:tblPr>
    <w:tcPr>
      <w:shd w:val="clear" w:color="auto" w:fill="FFFFFF" w:themeFill="background1"/>
      <w:vAlign w:val="center"/>
    </w:tcPr>
  </w:style>
  <w:style w:type="table" w:styleId="Grilledutableau2" w:customStyle="1">
    <w:name w:val="Grille du tableau2"/>
    <w:basedOn w:val="TableauNormal"/>
    <w:uiPriority w:val="59"/>
    <w:rsid w:val="00932012"/>
    <w:pPr>
      <w:spacing w:after="0" w:line="240" w:lineRule="auto"/>
    </w:pPr>
    <w:rPr>
      <w:rFonts w:ascii="HelveticaNeueLT Std" w:hAnsi="HelveticaNeueLT Std" w:eastAsia="HelveticaNeueLT Std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3" w:customStyle="1">
    <w:name w:val="Grille du tableau3"/>
    <w:basedOn w:val="TableauNormal"/>
    <w:uiPriority w:val="59"/>
    <w:rsid w:val="0093201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4" w:customStyle="1">
    <w:name w:val="Grille du tableau4"/>
    <w:basedOn w:val="TableauNormal"/>
    <w:uiPriority w:val="59"/>
    <w:rsid w:val="00932012"/>
    <w:pPr>
      <w:spacing w:after="0" w:line="240" w:lineRule="auto"/>
    </w:pPr>
    <w:rPr>
      <w:rFonts w:ascii="HelveticaNeueLT Std" w:hAnsi="HelveticaNeueLT Std" w:eastAsia="HelveticaNeueLT Std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5" w:customStyle="1">
    <w:name w:val="Grille du tableau5"/>
    <w:basedOn w:val="TableauNormal"/>
    <w:uiPriority w:val="59"/>
    <w:rsid w:val="00932012"/>
    <w:pPr>
      <w:spacing w:after="0" w:line="240" w:lineRule="auto"/>
    </w:pPr>
    <w:rPr>
      <w:rFonts w:ascii="HelveticaNeueLT Std" w:hAnsi="HelveticaNeueLT Std" w:eastAsia="HelveticaNeueLT Std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itre1Car" w:customStyle="1">
    <w:name w:val="Titre 1 Car"/>
    <w:basedOn w:val="Policepardfaut"/>
    <w:link w:val="Titre1"/>
    <w:uiPriority w:val="9"/>
    <w:rsid w:val="00375280"/>
    <w:rPr>
      <w:rFonts w:ascii="Century Gothic" w:hAnsi="Century Gothic"/>
      <w:b/>
      <w:caps/>
      <w:color w:val="0071B8" w:themeColor="accent2"/>
      <w:sz w:val="24"/>
    </w:rPr>
  </w:style>
  <w:style w:type="paragraph" w:styleId="Paragraphedeliste">
    <w:name w:val="List Paragraph"/>
    <w:basedOn w:val="Normal"/>
    <w:uiPriority w:val="34"/>
    <w:qFormat/>
    <w:rsid w:val="00932012"/>
    <w:pPr>
      <w:contextualSpacing/>
    </w:pPr>
  </w:style>
  <w:style w:type="character" w:styleId="Titre2Car" w:customStyle="1">
    <w:name w:val="Titre 2 Car"/>
    <w:basedOn w:val="Policepardfaut"/>
    <w:link w:val="Titre2"/>
    <w:uiPriority w:val="9"/>
    <w:rsid w:val="005466C0"/>
    <w:rPr>
      <w:rFonts w:ascii="Century Gothic" w:hAnsi="Century Gothic"/>
      <w:b/>
      <w:color w:val="0071B8" w:themeColor="accent2"/>
      <w:sz w:val="24"/>
    </w:rPr>
  </w:style>
  <w:style w:type="character" w:styleId="Titre3Car" w:customStyle="1">
    <w:name w:val="Titre 3 Car"/>
    <w:basedOn w:val="Policepardfaut"/>
    <w:link w:val="Titre3"/>
    <w:uiPriority w:val="9"/>
    <w:rsid w:val="005466C0"/>
    <w:rPr>
      <w:rFonts w:ascii="Century Gothic" w:hAnsi="Century Gothic"/>
      <w:color w:val="0071B8" w:themeColor="accent2"/>
    </w:rPr>
  </w:style>
  <w:style w:type="character" w:styleId="Titre4Car" w:customStyle="1">
    <w:name w:val="Titre 4 Car"/>
    <w:basedOn w:val="Policepardfaut"/>
    <w:link w:val="Titre4"/>
    <w:uiPriority w:val="9"/>
    <w:rsid w:val="005466C0"/>
    <w:rPr>
      <w:rFonts w:ascii="Century Gothic" w:hAnsi="Century Gothic"/>
      <w:color w:val="0071B8" w:themeColor="accent2"/>
      <w:sz w:val="20"/>
    </w:rPr>
  </w:style>
  <w:style w:type="character" w:styleId="Titre5Car" w:customStyle="1">
    <w:name w:val="Titre 5 Car"/>
    <w:basedOn w:val="Policepardfaut"/>
    <w:link w:val="Titre5"/>
    <w:uiPriority w:val="9"/>
    <w:rsid w:val="005466C0"/>
    <w:rPr>
      <w:rFonts w:ascii="Century Gothic" w:hAnsi="Century Gothic"/>
      <w:color w:val="0071B8" w:themeColor="accent2"/>
      <w:sz w:val="20"/>
    </w:rPr>
  </w:style>
  <w:style w:type="paragraph" w:styleId="TM1">
    <w:name w:val="toc 1"/>
    <w:basedOn w:val="Normal"/>
    <w:next w:val="Normal"/>
    <w:autoRedefine/>
    <w:uiPriority w:val="39"/>
    <w:unhideWhenUsed/>
    <w:rsid w:val="00662287"/>
    <w:pPr>
      <w:tabs>
        <w:tab w:val="left" w:pos="425"/>
        <w:tab w:val="right" w:leader="dot" w:pos="9062"/>
      </w:tabs>
      <w:spacing w:before="240"/>
      <w:ind w:left="567" w:hanging="567"/>
    </w:pPr>
    <w:rPr>
      <w:caps/>
      <w:color w:val="0071B8" w:themeColor="accent2"/>
    </w:rPr>
  </w:style>
  <w:style w:type="paragraph" w:styleId="TM2">
    <w:name w:val="toc 2"/>
    <w:basedOn w:val="Normal"/>
    <w:next w:val="Normal"/>
    <w:autoRedefine/>
    <w:uiPriority w:val="39"/>
    <w:unhideWhenUsed/>
    <w:rsid w:val="00932012"/>
    <w:pPr>
      <w:tabs>
        <w:tab w:val="right" w:leader="dot" w:pos="9062"/>
      </w:tabs>
      <w:spacing w:after="100"/>
      <w:ind w:left="680" w:hanging="680"/>
    </w:pPr>
  </w:style>
  <w:style w:type="paragraph" w:styleId="TM3">
    <w:name w:val="toc 3"/>
    <w:basedOn w:val="Normal"/>
    <w:next w:val="Normal"/>
    <w:autoRedefine/>
    <w:uiPriority w:val="39"/>
    <w:unhideWhenUsed/>
    <w:rsid w:val="00932012"/>
    <w:pPr>
      <w:tabs>
        <w:tab w:val="right" w:leader="dot" w:pos="9062"/>
      </w:tabs>
      <w:spacing w:after="100"/>
      <w:ind w:left="851" w:hanging="851"/>
    </w:pPr>
  </w:style>
  <w:style w:type="paragraph" w:styleId="Notedebasdepage">
    <w:name w:val="footnote text"/>
    <w:basedOn w:val="Normal"/>
    <w:link w:val="NotedebasdepageCar"/>
    <w:uiPriority w:val="99"/>
    <w:unhideWhenUsed/>
    <w:rsid w:val="00932012"/>
    <w:pPr>
      <w:spacing w:after="0"/>
    </w:pPr>
    <w:rPr>
      <w:rFonts w:asciiTheme="minorHAnsi" w:hAnsiTheme="minorHAnsi" w:eastAsiaTheme="minorEastAsia"/>
      <w:color w:val="auto"/>
      <w:szCs w:val="20"/>
      <w:lang w:eastAsia="fr-FR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932012"/>
    <w:rPr>
      <w:rFonts w:eastAsiaTheme="minorEastAsia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32012"/>
    <w:pPr>
      <w:tabs>
        <w:tab w:val="center" w:pos="4536"/>
        <w:tab w:val="right" w:pos="9072"/>
      </w:tabs>
      <w:spacing w:after="0"/>
    </w:pPr>
  </w:style>
  <w:style w:type="character" w:styleId="En-tteCar" w:customStyle="1">
    <w:name w:val="En-tête Car"/>
    <w:basedOn w:val="Policepardfaut"/>
    <w:link w:val="En-tte"/>
    <w:uiPriority w:val="99"/>
    <w:rsid w:val="00932012"/>
    <w:rPr>
      <w:rFonts w:ascii="HelveticaNeueLT Std" w:hAnsi="HelveticaNeueLT Std"/>
      <w:color w:val="5F6A77" w:themeColor="text1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32012"/>
    <w:pPr>
      <w:tabs>
        <w:tab w:val="center" w:pos="4536"/>
        <w:tab w:val="right" w:pos="9072"/>
      </w:tabs>
      <w:spacing w:after="0"/>
    </w:pPr>
  </w:style>
  <w:style w:type="character" w:styleId="PieddepageCar" w:customStyle="1">
    <w:name w:val="Pied de page Car"/>
    <w:basedOn w:val="Policepardfaut"/>
    <w:link w:val="Pieddepage"/>
    <w:uiPriority w:val="99"/>
    <w:rsid w:val="00932012"/>
    <w:rPr>
      <w:rFonts w:ascii="HelveticaNeueLT Std" w:hAnsi="HelveticaNeueLT Std"/>
      <w:color w:val="5F6A77" w:themeColor="text1"/>
      <w:sz w:val="20"/>
    </w:rPr>
  </w:style>
  <w:style w:type="paragraph" w:styleId="Listepuces">
    <w:name w:val="List Bullet"/>
    <w:basedOn w:val="Normal"/>
    <w:uiPriority w:val="2"/>
    <w:qFormat/>
    <w:rsid w:val="00344BE6"/>
    <w:pPr>
      <w:numPr>
        <w:numId w:val="15"/>
      </w:numPr>
      <w:spacing w:after="60"/>
      <w:ind w:left="641" w:hanging="357"/>
    </w:pPr>
  </w:style>
  <w:style w:type="paragraph" w:styleId="Titre">
    <w:name w:val="Title"/>
    <w:basedOn w:val="Normal"/>
    <w:next w:val="Normal"/>
    <w:link w:val="TitreCar"/>
    <w:uiPriority w:val="10"/>
    <w:qFormat/>
    <w:rsid w:val="00662287"/>
    <w:pPr>
      <w:spacing w:before="360" w:after="360"/>
      <w:contextualSpacing/>
    </w:pPr>
    <w:rPr>
      <w:rFonts w:eastAsiaTheme="majorEastAsia" w:cstheme="majorBidi"/>
      <w:b/>
      <w:caps/>
      <w:color w:val="0071B8" w:themeColor="accent2"/>
      <w:sz w:val="32"/>
      <w:szCs w:val="52"/>
    </w:rPr>
  </w:style>
  <w:style w:type="character" w:styleId="TitreCar" w:customStyle="1">
    <w:name w:val="Titre Car"/>
    <w:basedOn w:val="Policepardfaut"/>
    <w:link w:val="Titre"/>
    <w:uiPriority w:val="10"/>
    <w:rsid w:val="00662287"/>
    <w:rPr>
      <w:rFonts w:ascii="Century Gothic" w:hAnsi="Century Gothic" w:eastAsiaTheme="majorEastAsia" w:cstheme="majorBidi"/>
      <w:b/>
      <w:caps/>
      <w:color w:val="0071B8" w:themeColor="accent2"/>
      <w:sz w:val="3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45466"/>
    <w:pPr>
      <w:numPr>
        <w:ilvl w:val="1"/>
      </w:numPr>
    </w:pPr>
    <w:rPr>
      <w:rFonts w:eastAsiaTheme="majorEastAsia" w:cstheme="majorBidi"/>
      <w:iCs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sid w:val="00345466"/>
    <w:rPr>
      <w:rFonts w:ascii="Century Gothic" w:hAnsi="Century Gothic" w:eastAsiaTheme="majorEastAsia" w:cstheme="majorBidi"/>
      <w:iCs/>
      <w:color w:val="5F6A77" w:themeColor="accent1"/>
      <w:sz w:val="18"/>
      <w:szCs w:val="24"/>
    </w:rPr>
  </w:style>
  <w:style w:type="character" w:styleId="Lienhypertexte">
    <w:name w:val="Hyperlink"/>
    <w:basedOn w:val="Policepardfaut"/>
    <w:uiPriority w:val="99"/>
    <w:unhideWhenUsed/>
    <w:rsid w:val="00932012"/>
    <w:rPr>
      <w:color w:val="0071B8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2012"/>
    <w:pPr>
      <w:spacing w:after="0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32012"/>
    <w:rPr>
      <w:rFonts w:ascii="Tahoma" w:hAnsi="Tahoma" w:cs="Tahoma"/>
      <w:color w:val="5F6A77" w:themeColor="text1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32012"/>
    <w:rPr>
      <w:color w:val="808080"/>
    </w:rPr>
  </w:style>
  <w:style w:type="paragraph" w:styleId="Sansinterligne">
    <w:name w:val="No Spacing"/>
    <w:link w:val="SansinterligneCar"/>
    <w:uiPriority w:val="1"/>
    <w:qFormat/>
    <w:rsid w:val="00D370E9"/>
    <w:pPr>
      <w:spacing w:after="0" w:line="240" w:lineRule="auto"/>
      <w:jc w:val="both"/>
    </w:pPr>
    <w:rPr>
      <w:rFonts w:ascii="Century Gothic" w:hAnsi="Century Gothic"/>
      <w:color w:val="5F6A77" w:themeColor="accent1"/>
      <w:sz w:val="18"/>
    </w:rPr>
  </w:style>
  <w:style w:type="table" w:styleId="Ombrageclair">
    <w:name w:val="Light Shading"/>
    <w:basedOn w:val="TableauNormal"/>
    <w:uiPriority w:val="60"/>
    <w:rsid w:val="00932012"/>
    <w:pPr>
      <w:spacing w:after="0" w:line="240" w:lineRule="auto"/>
    </w:pPr>
    <w:rPr>
      <w:color w:val="474F58" w:themeColor="text1" w:themeShade="BF"/>
    </w:rPr>
    <w:tblPr>
      <w:tblStyleRowBandSize w:val="1"/>
      <w:tblStyleColBandSize w:val="1"/>
      <w:tblBorders>
        <w:top w:val="single" w:color="5F6A77" w:themeColor="text1" w:sz="8" w:space="0"/>
        <w:bottom w:val="single" w:color="5F6A77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F6A77" w:themeColor="text1" w:sz="8" w:space="0"/>
          <w:left w:val="nil"/>
          <w:bottom w:val="single" w:color="5F6A77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F6A77" w:themeColor="text1" w:sz="8" w:space="0"/>
          <w:left w:val="nil"/>
          <w:bottom w:val="single" w:color="5F6A77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9DE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932012"/>
    <w:pPr>
      <w:spacing w:after="0" w:line="240" w:lineRule="auto"/>
    </w:pPr>
    <w:rPr>
      <w:rFonts w:eastAsiaTheme="minorEastAsia"/>
      <w:color w:val="474F58" w:themeColor="accent1" w:themeShade="BF"/>
      <w:lang w:eastAsia="fr-FR"/>
    </w:rPr>
    <w:tblPr>
      <w:tblStyleRowBandSize w:val="1"/>
      <w:tblStyleColBandSize w:val="1"/>
      <w:tblBorders>
        <w:top w:val="single" w:color="5F6A77" w:themeColor="accent1" w:sz="8" w:space="0"/>
        <w:bottom w:val="single" w:color="5F6A77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474F58" w:themeColor="accent1" w:themeShade="BF"/>
      </w:rPr>
      <w:tblPr/>
      <w:tcPr>
        <w:tcBorders>
          <w:top w:val="single" w:color="5F6A77" w:themeColor="accent1" w:sz="8" w:space="0"/>
          <w:left w:val="nil"/>
          <w:bottom w:val="single" w:color="5F6A77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474F58" w:themeColor="accent1" w:themeShade="BF"/>
      </w:rPr>
      <w:tblPr/>
      <w:tcPr>
        <w:tcBorders>
          <w:top w:val="single" w:color="5F6A77" w:themeColor="accent1" w:sz="8" w:space="0"/>
          <w:left w:val="nil"/>
          <w:bottom w:val="single" w:color="5F6A77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  <w:color w:val="474F58" w:themeColor="accent1" w:themeShade="BF"/>
      </w:rPr>
    </w:tblStylePr>
    <w:tblStylePr w:type="lastCol">
      <w:rPr>
        <w:b/>
        <w:bCs/>
        <w:color w:val="474F58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9DE" w:themeFill="accent1" w:themeFillTint="3F"/>
      </w:tcPr>
    </w:tblStylePr>
  </w:style>
  <w:style w:type="paragraph" w:styleId="Citation">
    <w:name w:val="Quote"/>
    <w:basedOn w:val="Normal"/>
    <w:next w:val="Normal"/>
    <w:link w:val="CitationCar"/>
    <w:uiPriority w:val="29"/>
    <w:qFormat/>
    <w:rsid w:val="00345466"/>
    <w:rPr>
      <w:i/>
      <w:iCs/>
    </w:rPr>
  </w:style>
  <w:style w:type="character" w:styleId="CitationCar" w:customStyle="1">
    <w:name w:val="Citation Car"/>
    <w:basedOn w:val="Policepardfaut"/>
    <w:link w:val="Citation"/>
    <w:uiPriority w:val="29"/>
    <w:rsid w:val="00345466"/>
    <w:rPr>
      <w:rFonts w:ascii="Century Gothic" w:hAnsi="Century Gothic"/>
      <w:i/>
      <w:iCs/>
      <w:color w:val="5F6A77" w:themeColor="accent1"/>
      <w:sz w:val="18"/>
    </w:rPr>
  </w:style>
  <w:style w:type="table" w:styleId="Trameclaire-Accent5">
    <w:name w:val="Light Shading Accent 5"/>
    <w:basedOn w:val="TableauNormal"/>
    <w:uiPriority w:val="60"/>
    <w:rsid w:val="00932012"/>
    <w:pPr>
      <w:spacing w:after="0" w:line="240" w:lineRule="auto"/>
    </w:pPr>
    <w:rPr>
      <w:color w:val="A7094F" w:themeColor="accent5" w:themeShade="BF"/>
    </w:rPr>
    <w:tblPr>
      <w:tblStyleRowBandSize w:val="1"/>
      <w:tblStyleColBandSize w:val="1"/>
      <w:tblBorders>
        <w:top w:val="single" w:color="E00D6B" w:themeColor="accent5" w:sz="8" w:space="0"/>
        <w:bottom w:val="single" w:color="E00D6B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00D6B" w:themeColor="accent5" w:sz="8" w:space="0"/>
          <w:left w:val="nil"/>
          <w:bottom w:val="single" w:color="E00D6B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00D6B" w:themeColor="accent5" w:sz="8" w:space="0"/>
          <w:left w:val="nil"/>
          <w:bottom w:val="single" w:color="E00D6B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BF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BFD9" w:themeFill="accent5" w:themeFillTint="3F"/>
      </w:tcPr>
    </w:tblStylePr>
  </w:style>
  <w:style w:type="character" w:styleId="Accentuationlgre">
    <w:name w:val="Subtle Emphasis"/>
    <w:basedOn w:val="Policepardfaut"/>
    <w:uiPriority w:val="19"/>
    <w:qFormat/>
    <w:rsid w:val="00345466"/>
    <w:rPr>
      <w:rFonts w:ascii="Century Gothic" w:hAnsi="Century Gothic"/>
      <w:i/>
      <w:iCs/>
      <w:color w:val="BDC3CA" w:themeColor="accent1" w:themeTint="66"/>
      <w:sz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466C0"/>
    <w:pPr>
      <w:keepNext/>
      <w:keepLines/>
      <w:spacing w:before="240" w:after="0" w:line="259" w:lineRule="auto"/>
      <w:contextualSpacing w:val="0"/>
      <w:jc w:val="left"/>
      <w:outlineLvl w:val="9"/>
    </w:pPr>
    <w:rPr>
      <w:rFonts w:asciiTheme="majorHAnsi" w:hAnsiTheme="majorHAnsi" w:eastAsiaTheme="majorEastAsia" w:cstheme="majorBidi"/>
      <w:b w:val="0"/>
      <w:caps w:val="0"/>
      <w:color w:val="474F58" w:themeColor="accent1" w:themeShade="BF"/>
      <w:sz w:val="32"/>
      <w:szCs w:val="32"/>
      <w:lang w:eastAsia="fr-FR"/>
    </w:rPr>
  </w:style>
  <w:style w:type="numbering" w:styleId="Style1" w:customStyle="1">
    <w:name w:val="Style1"/>
    <w:uiPriority w:val="99"/>
    <w:rsid w:val="00344BE6"/>
    <w:pPr>
      <w:numPr>
        <w:numId w:val="10"/>
      </w:numPr>
    </w:pPr>
  </w:style>
  <w:style w:type="table" w:styleId="Grilledutableau6" w:customStyle="1">
    <w:name w:val="Grille du tableau6"/>
    <w:basedOn w:val="TableauNormal"/>
    <w:next w:val="Grilledutableau"/>
    <w:uiPriority w:val="59"/>
    <w:rsid w:val="00375280"/>
    <w:pPr>
      <w:spacing w:before="120" w:after="120" w:line="240" w:lineRule="auto"/>
    </w:pPr>
    <w:rPr>
      <w:rFonts w:ascii="HelveticaNeueLT Std" w:hAnsi="HelveticaNeueLT Std"/>
      <w:color w:val="5F6A77" w:themeColor="text1"/>
      <w:sz w:val="20"/>
    </w:rPr>
    <w:tblPr>
      <w:tblBorders>
        <w:top w:val="single" w:color="5F6A77" w:themeColor="text1" w:sz="4" w:space="0"/>
        <w:left w:val="single" w:color="5F6A77" w:themeColor="text1" w:sz="4" w:space="0"/>
        <w:bottom w:val="single" w:color="5F6A77" w:themeColor="text1" w:sz="4" w:space="0"/>
        <w:right w:val="single" w:color="5F6A77" w:themeColor="text1" w:sz="4" w:space="0"/>
        <w:insideH w:val="single" w:color="5F6A77" w:themeColor="text1" w:sz="4" w:space="0"/>
        <w:insideV w:val="single" w:color="5F6A77" w:themeColor="text1" w:sz="4" w:space="0"/>
      </w:tblBorders>
    </w:tblPr>
    <w:tcPr>
      <w:shd w:val="clear" w:color="auto" w:fill="FFFFFF" w:themeFill="background1"/>
      <w:vAlign w:val="center"/>
    </w:tcPr>
  </w:style>
  <w:style w:type="character" w:styleId="Mentionnonrsolue">
    <w:name w:val="Unresolved Mention"/>
    <w:basedOn w:val="Policepardfaut"/>
    <w:uiPriority w:val="99"/>
    <w:semiHidden/>
    <w:unhideWhenUsed/>
    <w:rsid w:val="006F348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6F3487"/>
    <w:pPr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fr-FR"/>
    </w:rPr>
  </w:style>
  <w:style w:type="character" w:styleId="SansinterligneCar" w:customStyle="1">
    <w:name w:val="Sans interligne Car"/>
    <w:basedOn w:val="Policepardfaut"/>
    <w:link w:val="Sansinterligne"/>
    <w:uiPriority w:val="1"/>
    <w:rsid w:val="00746534"/>
    <w:rPr>
      <w:rFonts w:ascii="Century Gothic" w:hAnsi="Century Gothic"/>
      <w:color w:val="5F6A77" w:themeColor="accent1"/>
      <w:sz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611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1195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661195"/>
    <w:rPr>
      <w:rFonts w:ascii="Century Gothic" w:hAnsi="Century Gothic"/>
      <w:color w:val="5F6A77" w:themeColor="accen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1195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661195"/>
    <w:rPr>
      <w:rFonts w:ascii="Century Gothic" w:hAnsi="Century Gothic"/>
      <w:b/>
      <w:bCs/>
      <w:color w:val="5F6A77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930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81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1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8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jpeg" Id="rId17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erdrix\Desktop\Trame%20Report%20One%20-%20document%20court%20sans%20sommai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hème Office">
  <a:themeElements>
    <a:clrScheme name="New Report One">
      <a:dk1>
        <a:srgbClr val="5F6A77"/>
      </a:dk1>
      <a:lt1>
        <a:srgbClr val="FFFFFF"/>
      </a:lt1>
      <a:dk2>
        <a:srgbClr val="D4D1D0"/>
      </a:dk2>
      <a:lt2>
        <a:srgbClr val="F2F2F2"/>
      </a:lt2>
      <a:accent1>
        <a:srgbClr val="5F6A77"/>
      </a:accent1>
      <a:accent2>
        <a:srgbClr val="0071B8"/>
      </a:accent2>
      <a:accent3>
        <a:srgbClr val="00A7AB"/>
      </a:accent3>
      <a:accent4>
        <a:srgbClr val="32A539"/>
      </a:accent4>
      <a:accent5>
        <a:srgbClr val="E00D6B"/>
      </a:accent5>
      <a:accent6>
        <a:srgbClr val="D4D1D0"/>
      </a:accent6>
      <a:hlink>
        <a:srgbClr val="0071B8"/>
      </a:hlink>
      <a:folHlink>
        <a:srgbClr val="0071B8"/>
      </a:folHlink>
    </a:clrScheme>
    <a:fontScheme name="Century Gothic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41" t="48201" r="29842" b="-2863"/>
          </a:stretch>
        </a:blipFill>
        <a:ln>
          <a:noFill/>
        </a:ln>
        <a:effectLst>
          <a:outerShdw blurRad="635000" algn="ctr" rotWithShape="0">
            <a:prstClr val="black">
              <a:alpha val="20000"/>
            </a:prstClr>
          </a:outerShdw>
        </a:effec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74BF4799911942942CF23CF93A301B" ma:contentTypeVersion="18" ma:contentTypeDescription="Crée un document." ma:contentTypeScope="" ma:versionID="b0d081da99c891df78b4ead8f187f386">
  <xsd:schema xmlns:xsd="http://www.w3.org/2001/XMLSchema" xmlns:xs="http://www.w3.org/2001/XMLSchema" xmlns:p="http://schemas.microsoft.com/office/2006/metadata/properties" xmlns:ns2="e86405fa-ebfe-47dc-ac3c-351b9b9900c5" xmlns:ns3="f23fb6d1-f232-445e-9c44-97d6d8fcc343" targetNamespace="http://schemas.microsoft.com/office/2006/metadata/properties" ma:root="true" ma:fieldsID="245bcada6a40558770d1a3bcea4473c0" ns2:_="" ns3:_="">
    <xsd:import namespace="e86405fa-ebfe-47dc-ac3c-351b9b9900c5"/>
    <xsd:import namespace="f23fb6d1-f232-445e-9c44-97d6d8fcc34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405fa-ebfe-47dc-ac3c-351b9b9900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6731ed-adda-4df8-b394-0f67a075e0df}" ma:internalName="TaxCatchAll" ma:showField="CatchAllData" ma:web="e86405fa-ebfe-47dc-ac3c-351b9b9900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fb6d1-f232-445e-9c44-97d6d8fcc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État de validation" ma:internalName="_x00c9_tat_x0020_de_x0020_validation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1888924c-8961-4ecd-aa62-932f7ffb2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23fb6d1-f232-445e-9c44-97d6d8fcc343" xsi:nil="true"/>
    <SharedWithUsers xmlns="e86405fa-ebfe-47dc-ac3c-351b9b9900c5">
      <UserInfo>
        <DisplayName>Julie HAUBEN</DisplayName>
        <AccountId>15</AccountId>
        <AccountType/>
      </UserInfo>
    </SharedWithUsers>
    <lcf76f155ced4ddcb4097134ff3c332f xmlns="f23fb6d1-f232-445e-9c44-97d6d8fcc343">
      <Terms xmlns="http://schemas.microsoft.com/office/infopath/2007/PartnerControls"/>
    </lcf76f155ced4ddcb4097134ff3c332f>
    <TaxCatchAll xmlns="e86405fa-ebfe-47dc-ac3c-351b9b9900c5" xsi:nil="true"/>
  </documentManagement>
</p:properties>
</file>

<file path=customXml/itemProps1.xml><?xml version="1.0" encoding="utf-8"?>
<ds:datastoreItem xmlns:ds="http://schemas.openxmlformats.org/officeDocument/2006/customXml" ds:itemID="{42225F09-39D1-0146-9971-326CB211A7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A4622C-1A8A-466C-9DD1-D0A844FCDD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C8032-4585-449E-A325-0CD750B807CB}"/>
</file>

<file path=customXml/itemProps4.xml><?xml version="1.0" encoding="utf-8"?>
<ds:datastoreItem xmlns:ds="http://schemas.openxmlformats.org/officeDocument/2006/customXml" ds:itemID="{9B6767B5-B0AB-4CF7-BA99-CCB87F57122D}">
  <ds:schemaRefs>
    <ds:schemaRef ds:uri="http://schemas.microsoft.com/office/2006/metadata/properties"/>
    <ds:schemaRef ds:uri="http://schemas.microsoft.com/office/infopath/2007/PartnerControls"/>
    <ds:schemaRef ds:uri="f23fb6d1-f232-445e-9c44-97d6d8fcc343"/>
    <ds:schemaRef ds:uri="e86405fa-ebfe-47dc-ac3c-351b9b9900c5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Trame Report One - document court sans sommaire.dotx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document</dc:title>
  <dc:subject/>
  <dc:creator>Amandine PERDRIX</dc:creator>
  <cp:keywords/>
  <dc:description/>
  <cp:lastModifiedBy>Chloé RATTEZ</cp:lastModifiedBy>
  <cp:revision>321</cp:revision>
  <cp:lastPrinted>2016-09-22T12:46:00Z</cp:lastPrinted>
  <dcterms:created xsi:type="dcterms:W3CDTF">2020-10-30T14:49:00Z</dcterms:created>
  <dcterms:modified xsi:type="dcterms:W3CDTF">2023-02-01T13:14:01Z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0x0101001974BF4799911942942CF23CF93A301B</vt:lpwstr>
  </property>
  <property fmtid="{D5CDD505-2E9C-101B-9397-08002B2CF9AE}" pid="3" name="Order">
    <vt:r8>22966900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